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4F41" w:rsidRPr="00644F41" w:rsidRDefault="007F5672">
      <w:pPr>
        <w:spacing w:after="0"/>
        <w:rPr>
          <w:noProof/>
          <w:sz w:val="4"/>
        </w:rPr>
      </w:pPr>
      <w:r>
        <w:rPr>
          <w:noProof/>
          <w:sz w:val="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4895907</wp:posOffset>
            </wp:positionH>
            <wp:positionV relativeFrom="page">
              <wp:posOffset>3221603</wp:posOffset>
            </wp:positionV>
            <wp:extent cx="5321935" cy="4229100"/>
            <wp:effectExtent l="0" t="0" r="0" b="0"/>
            <wp:wrapThrough wrapText="bothSides">
              <wp:wrapPolygon edited="0">
                <wp:start x="5051" y="454"/>
                <wp:lineTo x="2371" y="778"/>
                <wp:lineTo x="825" y="1168"/>
                <wp:lineTo x="722" y="1816"/>
                <wp:lineTo x="206" y="2659"/>
                <wp:lineTo x="52" y="3827"/>
                <wp:lineTo x="0" y="5773"/>
                <wp:lineTo x="206" y="6811"/>
                <wp:lineTo x="670" y="7849"/>
                <wp:lineTo x="876" y="8886"/>
                <wp:lineTo x="670" y="9276"/>
                <wp:lineTo x="361" y="9924"/>
                <wp:lineTo x="206" y="10897"/>
                <wp:lineTo x="206" y="12324"/>
                <wp:lineTo x="309" y="13168"/>
                <wp:lineTo x="876" y="14076"/>
                <wp:lineTo x="1031" y="15114"/>
                <wp:lineTo x="825" y="16151"/>
                <wp:lineTo x="876" y="17189"/>
                <wp:lineTo x="1546" y="18227"/>
                <wp:lineTo x="1546" y="19459"/>
                <wp:lineTo x="1701" y="20303"/>
                <wp:lineTo x="2320" y="21211"/>
                <wp:lineTo x="2371" y="21341"/>
                <wp:lineTo x="3041" y="21341"/>
                <wp:lineTo x="5258" y="21211"/>
                <wp:lineTo x="7680" y="20757"/>
                <wp:lineTo x="7629" y="20303"/>
                <wp:lineTo x="10309" y="20303"/>
                <wp:lineTo x="10618" y="20173"/>
                <wp:lineTo x="10412" y="19265"/>
                <wp:lineTo x="17732" y="19265"/>
                <wp:lineTo x="21443" y="18941"/>
                <wp:lineTo x="21391" y="18227"/>
                <wp:lineTo x="20927" y="17189"/>
                <wp:lineTo x="20876" y="16151"/>
                <wp:lineTo x="21134" y="15114"/>
                <wp:lineTo x="21134" y="14400"/>
                <wp:lineTo x="20927" y="13038"/>
                <wp:lineTo x="20721" y="12000"/>
                <wp:lineTo x="20721" y="10962"/>
                <wp:lineTo x="20309" y="9924"/>
                <wp:lineTo x="20618" y="8886"/>
                <wp:lineTo x="20773" y="7849"/>
                <wp:lineTo x="20979" y="5773"/>
                <wp:lineTo x="21443" y="4605"/>
                <wp:lineTo x="21237" y="4151"/>
                <wp:lineTo x="20876" y="3697"/>
                <wp:lineTo x="20927" y="3114"/>
                <wp:lineTo x="19072" y="2659"/>
                <wp:lineTo x="16804" y="2659"/>
                <wp:lineTo x="16237" y="1622"/>
                <wp:lineTo x="16288" y="973"/>
                <wp:lineTo x="13608" y="649"/>
                <wp:lineTo x="5618" y="454"/>
                <wp:lineTo x="5051" y="454"/>
              </wp:wrapPolygon>
            </wp:wrapThrough>
            <wp:docPr id="1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bujo&#10;&#10;Descripción generada automáticamente"/>
                    <pic:cNvPicPr/>
                  </pic:nvPicPr>
                  <pic:blipFill rotWithShape="1">
                    <a:blip r:embed="rId11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908" b="93865" l="1942" r="95146">
                                  <a14:foregroundMark x1="10032" y1="15337" x2="7443" y2="76074"/>
                                  <a14:foregroundMark x1="7443" y1="76074" x2="7443" y2="64417"/>
                                  <a14:foregroundMark x1="7443" y1="64417" x2="11327" y2="53988"/>
                                  <a14:foregroundMark x1="11327" y1="53988" x2="18770" y2="60123"/>
                                  <a14:foregroundMark x1="18770" y1="60123" x2="22977" y2="71166"/>
                                  <a14:foregroundMark x1="22977" y1="71166" x2="14239" y2="72393"/>
                                  <a14:foregroundMark x1="14239" y1="72393" x2="12298" y2="83436"/>
                                  <a14:foregroundMark x1="12298" y1="83436" x2="22654" y2="85276"/>
                                  <a14:foregroundMark x1="22654" y1="85276" x2="24595" y2="73006"/>
                                  <a14:foregroundMark x1="24595" y1="73006" x2="24272" y2="70552"/>
                                  <a14:foregroundMark x1="5825" y1="32515" x2="3560" y2="20859"/>
                                  <a14:foregroundMark x1="3560" y1="20859" x2="6796" y2="30675"/>
                                  <a14:foregroundMark x1="5502" y1="47239" x2="2589" y2="58282"/>
                                  <a14:foregroundMark x1="2589" y1="58282" x2="2913" y2="50307"/>
                                  <a14:foregroundMark x1="12945" y1="85890" x2="20712" y2="74233"/>
                                  <a14:foregroundMark x1="20712" y1="74233" x2="25243" y2="57055"/>
                                  <a14:foregroundMark x1="21359" y1="11656" x2="30097" y2="10429"/>
                                  <a14:foregroundMark x1="34304" y1="65644" x2="34951" y2="65031"/>
                                  <a14:foregroundMark x1="39482" y1="85276" x2="39482" y2="85276"/>
                                  <a14:foregroundMark x1="41424" y1="87117" x2="41618" y2="87281"/>
                                  <a14:foregroundMark x1="49191" y1="25153" x2="51456" y2="14110"/>
                                  <a14:foregroundMark x1="51456" y1="14110" x2="42718" y2="11043"/>
                                  <a14:foregroundMark x1="42718" y1="11043" x2="41748" y2="12270"/>
                                  <a14:foregroundMark x1="51133" y1="7975" x2="52427" y2="8589"/>
                                  <a14:foregroundMark x1="54045" y1="49693" x2="54045" y2="49693"/>
                                  <a14:foregroundMark x1="55340" y1="78528" x2="55340" y2="78528"/>
                                  <a14:foregroundMark x1="67961" y1="41104" x2="67961" y2="41104"/>
                                  <a14:foregroundMark x1="88997" y1="25153" x2="91262" y2="36196"/>
                                  <a14:foregroundMark x1="91262" y1="36196" x2="90939" y2="49080"/>
                                  <a14:foregroundMark x1="90939" y1="49080" x2="94175" y2="60123"/>
                                  <a14:foregroundMark x1="94175" y1="60123" x2="92880" y2="83436"/>
                                  <a14:foregroundMark x1="94822" y1="34356" x2="95146" y2="23313"/>
                                  <a14:foregroundMark x1="95146" y1="23313" x2="91262" y2="17178"/>
                                  <a14:foregroundMark x1="56634" y1="74233" x2="56634" y2="69325"/>
                                  <a14:foregroundMark x1="47573" y1="92025" x2="47573" y2="92025"/>
                                  <a14:foregroundMark x1="42395" y1="87730" x2="46278" y2="91411"/>
                                  <a14:foregroundMark x1="27508" y1="6135" x2="23301" y2="5521"/>
                                  <a14:foregroundMark x1="3236" y1="21472" x2="2265" y2="17791"/>
                                  <a14:foregroundMark x1="12945" y1="95092" x2="21036" y2="90184"/>
                                  <a14:foregroundMark x1="21036" y1="90184" x2="30097" y2="90798"/>
                                  <a14:foregroundMark x1="30097" y1="90798" x2="33981" y2="93865"/>
                                  <a14:foregroundMark x1="43689" y1="84663" x2="43042" y2="82822"/>
                                  <a14:backgroundMark x1="42395" y1="86503" x2="42395" y2="86503"/>
                                  <a14:backgroundMark x1="45900" y1="92206" x2="46602" y2="93252"/>
                                  <a14:backgroundMark x1="42071" y1="86503" x2="42602" y2="87294"/>
                                </a14:backgroundRemoval>
                              </a14:imgEffect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193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BD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9C48EC" wp14:editId="26A64068">
                <wp:simplePos x="0" y="0"/>
                <wp:positionH relativeFrom="column">
                  <wp:posOffset>-13335</wp:posOffset>
                </wp:positionH>
                <wp:positionV relativeFrom="paragraph">
                  <wp:posOffset>4682004</wp:posOffset>
                </wp:positionV>
                <wp:extent cx="4114800" cy="0"/>
                <wp:effectExtent l="0" t="12700" r="12700" b="1270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E5DB5" id="Conector recto 4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368.65pt" to="322.95pt,36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" strokecolor="#ddd [3204]" strokeweight="2.25pt">
                <v:stroke joinstyle="miter"/>
              </v:line>
            </w:pict>
          </mc:Fallback>
        </mc:AlternateContent>
      </w:r>
      <w:r w:rsidR="00CF78BD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DF6781" wp14:editId="6E927D87">
                <wp:simplePos x="0" y="0"/>
                <wp:positionH relativeFrom="column">
                  <wp:posOffset>0</wp:posOffset>
                </wp:positionH>
                <wp:positionV relativeFrom="paragraph">
                  <wp:posOffset>680309</wp:posOffset>
                </wp:positionV>
                <wp:extent cx="4762500" cy="3889208"/>
                <wp:effectExtent l="0" t="0" r="12700" b="1016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88920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CF78BD" w:rsidRDefault="00CF78BD" w:rsidP="00CF78BD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CF78BD">
                              <w:rPr>
                                <w:sz w:val="40"/>
                                <w:szCs w:val="40"/>
                              </w:rPr>
                              <w:t>LA CULTURA ENTENDIDA COMO UN ACTOR SOCIAL QUE,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sz w:val="40"/>
                                <w:szCs w:val="40"/>
                              </w:rPr>
                              <w:t>VALIÉNDOSE BAJO SUS PROPIAS REGLAS, NOS INVITA A REFLEXIONAR.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D42C7" w:rsidRPr="00360A47" w:rsidRDefault="00CF78BD" w:rsidP="00CF78BD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CF78BD">
                              <w:rPr>
                                <w:sz w:val="40"/>
                                <w:szCs w:val="40"/>
                              </w:rPr>
                              <w:t>TRABAJA PARA DESMITIFICAR LA FIGURA DEL ARTISTA IDOLATRADO COMO UN SER DOTADO UN TALENTO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sz w:val="40"/>
                                <w:szCs w:val="40"/>
                              </w:rPr>
                              <w:t>QUE LO CONVIERTE EN LA ÚNICA CRIATURA CAPAZ DE GENERAR “ARTE VERDADERO”. PROPONE, 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sz w:val="40"/>
                                <w:szCs w:val="40"/>
                              </w:rPr>
                              <w:t xml:space="preserve">SU LUGAR, UNA FIGURA MÁS ACCESIBLE: LA DEL TRABAJADORX DE LAS ARTES, CAPAZ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r w:rsidRPr="00CF78BD">
                              <w:rPr>
                                <w:sz w:val="40"/>
                                <w:szCs w:val="40"/>
                              </w:rPr>
                              <w:t xml:space="preserve"> INSPIRAR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F6781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0;margin-top:53.55pt;width:375pt;height:30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" fillcolor="black [3213]" strokecolor="#6e6e6e [1604]" strokeweight=".5pt">
                <v:fill opacity="45232f"/>
                <v:textbox>
                  <w:txbxContent>
                    <w:p w:rsidR="00CF78BD" w:rsidRDefault="00CF78BD" w:rsidP="00CF78BD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 w:rsidRPr="00CF78BD">
                        <w:rPr>
                          <w:sz w:val="40"/>
                          <w:szCs w:val="40"/>
                        </w:rPr>
                        <w:t>LA CULTURA ENTENDIDA COMO UN ACTOR SOCIAL QUE,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sz w:val="40"/>
                          <w:szCs w:val="40"/>
                        </w:rPr>
                        <w:t>VALIÉNDOSE BAJO SUS PROPIAS REGLAS, NOS INVITA A REFLEXIONAR.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1D42C7" w:rsidRPr="00360A47" w:rsidRDefault="00CF78BD" w:rsidP="00CF78BD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 w:rsidRPr="00CF78BD">
                        <w:rPr>
                          <w:sz w:val="40"/>
                          <w:szCs w:val="40"/>
                        </w:rPr>
                        <w:t>TRABAJA PARA DESMITIFICAR LA FIGURA DEL ARTISTA IDOLATRADO COMO UN SER DOTADO UN TALENTO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sz w:val="40"/>
                          <w:szCs w:val="40"/>
                        </w:rPr>
                        <w:t>QUE LO CONVIERTE EN LA ÚNICA CRIATURA CAPAZ DE GENERAR “ARTE VERDADERO”. PROPONE, EN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sz w:val="40"/>
                          <w:szCs w:val="40"/>
                        </w:rPr>
                        <w:t xml:space="preserve">SU LUGAR, UNA FIGURA MÁS ACCESIBLE: LA DEL TRABAJADORX DE LAS ARTES, CAPAZ </w:t>
                      </w:r>
                      <w:r>
                        <w:rPr>
                          <w:sz w:val="40"/>
                          <w:szCs w:val="40"/>
                        </w:rPr>
                        <w:t>DE</w:t>
                      </w:r>
                      <w:r w:rsidRPr="00CF78BD">
                        <w:rPr>
                          <w:sz w:val="40"/>
                          <w:szCs w:val="40"/>
                        </w:rPr>
                        <w:t xml:space="preserve"> INSPIRAR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7A5A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-1484667</wp:posOffset>
                </wp:positionV>
                <wp:extent cx="4343400" cy="1437640"/>
                <wp:effectExtent l="0" t="0" r="12700" b="1016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37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C16180" w:rsidRPr="00CF78BD" w:rsidRDefault="00CF78BD" w:rsidP="00CF78BD">
                            <w:pPr>
                              <w:ind w:left="720"/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BD"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 CULTURAL ES POLITICO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7" type="#_x0000_t202" style="position:absolute;margin-left:0;margin-top:-116.9pt;width:342pt;height:113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" fillcolor="white [3212]" strokecolor="white [3212]" strokeweight=".5pt">
                <v:fill opacity="41377f"/>
                <v:stroke opacity="40606f"/>
                <v:textbox>
                  <w:txbxContent>
                    <w:p w:rsidR="00C16180" w:rsidRPr="00CF78BD" w:rsidRDefault="00CF78BD" w:rsidP="00CF78BD">
                      <w:pPr>
                        <w:ind w:left="720"/>
                        <w:rPr>
                          <w:rFonts w:ascii="Montserrat" w:hAnsi="Montserrat"/>
                          <w:color w:val="FFFF97"/>
                          <w:spacing w:val="1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BD">
                        <w:rPr>
                          <w:rFonts w:ascii="Montserrat" w:hAnsi="Montserrat"/>
                          <w:color w:val="FFFF97"/>
                          <w:spacing w:val="1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 CULTURAL ES POLITICO</w:t>
                      </w:r>
                    </w:p>
                  </w:txbxContent>
                </v:textbox>
              </v:shape>
            </w:pict>
          </mc:Fallback>
        </mc:AlternateContent>
      </w:r>
      <w:r w:rsidR="00937A5A">
        <w:rPr>
          <w:noProof/>
          <w:sz w:val="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3162313</wp:posOffset>
            </wp:positionH>
            <wp:positionV relativeFrom="page">
              <wp:posOffset>-397200</wp:posOffset>
            </wp:positionV>
            <wp:extent cx="4102735" cy="4102735"/>
            <wp:effectExtent l="0" t="0" r="0" b="0"/>
            <wp:wrapThrough wrapText="bothSides">
              <wp:wrapPolygon edited="0">
                <wp:start x="9963" y="4145"/>
                <wp:lineTo x="9227" y="4346"/>
                <wp:lineTo x="7021" y="5148"/>
                <wp:lineTo x="6686" y="5616"/>
                <wp:lineTo x="5817" y="6419"/>
                <wp:lineTo x="5015" y="7489"/>
                <wp:lineTo x="4547" y="8558"/>
                <wp:lineTo x="4279" y="9628"/>
                <wp:lineTo x="4145" y="10698"/>
                <wp:lineTo x="4212" y="11768"/>
                <wp:lineTo x="4480" y="12838"/>
                <wp:lineTo x="4948" y="13907"/>
                <wp:lineTo x="5616" y="14977"/>
                <wp:lineTo x="6753" y="16047"/>
                <wp:lineTo x="6820" y="16181"/>
                <wp:lineTo x="8893" y="17117"/>
                <wp:lineTo x="9896" y="17384"/>
                <wp:lineTo x="11701" y="17384"/>
                <wp:lineTo x="12704" y="17117"/>
                <wp:lineTo x="14777" y="16181"/>
                <wp:lineTo x="14844" y="16047"/>
                <wp:lineTo x="15980" y="14977"/>
                <wp:lineTo x="16716" y="13907"/>
                <wp:lineTo x="17117" y="12838"/>
                <wp:lineTo x="17384" y="11768"/>
                <wp:lineTo x="17384" y="9628"/>
                <wp:lineTo x="17050" y="8558"/>
                <wp:lineTo x="16582" y="7489"/>
                <wp:lineTo x="15780" y="6419"/>
                <wp:lineTo x="14777" y="5483"/>
                <wp:lineTo x="14576" y="5148"/>
                <wp:lineTo x="12436" y="4346"/>
                <wp:lineTo x="11701" y="4145"/>
                <wp:lineTo x="9963" y="4145"/>
              </wp:wrapPolygon>
            </wp:wrapThrough>
            <wp:docPr id="127" name="Imagen 127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Imagen que contiene dibujo&#10;&#10;Descripción generada automáticamente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50370" y1="39630" x2="46944" y2="50185"/>
                                  <a14:foregroundMark x1="46944" y1="50185" x2="47778" y2="59722"/>
                                  <a14:foregroundMark x1="47778" y1="59722" x2="50278" y2="49259"/>
                                  <a14:foregroundMark x1="50278" y1="49259" x2="50185" y2="45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47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1EED79" wp14:editId="6389285A">
                <wp:simplePos x="0" y="0"/>
                <wp:positionH relativeFrom="column">
                  <wp:posOffset>0</wp:posOffset>
                </wp:positionH>
                <wp:positionV relativeFrom="paragraph">
                  <wp:posOffset>566882</wp:posOffset>
                </wp:positionV>
                <wp:extent cx="3956050" cy="0"/>
                <wp:effectExtent l="0" t="12700" r="19050" b="127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F99D5" id="Conector recto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4.65pt" to="311.5pt,4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" strokecolor="#ddd [3204]" strokeweight="2.25pt">
                <v:stroke joinstyle="miter"/>
              </v:line>
            </w:pict>
          </mc:Fallback>
        </mc:AlternateContent>
      </w:r>
      <w:r w:rsidR="00360A47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246690" wp14:editId="717F6E96">
                <wp:simplePos x="0" y="0"/>
                <wp:positionH relativeFrom="column">
                  <wp:posOffset>2540</wp:posOffset>
                </wp:positionH>
                <wp:positionV relativeFrom="paragraph">
                  <wp:posOffset>-2134985</wp:posOffset>
                </wp:positionV>
                <wp:extent cx="5183505" cy="7180090"/>
                <wp:effectExtent l="0" t="0" r="10795" b="825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180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83470" w:rsidRPr="00956F21" w:rsidRDefault="00883470" w:rsidP="00883470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6690" id="Cuadro de texto 40" o:spid="_x0000_s1028" type="#_x0000_t202" style="position:absolute;margin-left:.2pt;margin-top:-168.1pt;width:408.15pt;height:56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" fillcolor="black [3213]" strokecolor="#6e6e6e [1604]" strokeweight=".5pt">
                <v:fill opacity="45232f"/>
                <v:textbox>
                  <w:txbxContent>
                    <w:p w:rsidR="00883470" w:rsidRPr="00956F21" w:rsidRDefault="00883470" w:rsidP="00883470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2C7">
        <w:rPr>
          <w:noProof/>
          <w:sz w:val="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173355</wp:posOffset>
            </wp:positionV>
            <wp:extent cx="10210800" cy="7179945"/>
            <wp:effectExtent l="0" t="0" r="0" b="0"/>
            <wp:wrapThrough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hrough>
            <wp:docPr id="34" name="Imagen 34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3" w:rsidRPr="00956F21">
        <w:rPr>
          <w:noProof/>
          <w:sz w:val="4"/>
          <w:szCs w:val="4"/>
          <w:lang w:bidi="es-ES"/>
        </w:rPr>
        <w:br w:type="page"/>
      </w:r>
    </w:p>
    <w:p w:rsidR="00AA0392" w:rsidRPr="00382330" w:rsidRDefault="00CF78BD" w:rsidP="00AA0392">
      <w:pPr>
        <w:spacing w:after="0"/>
        <w:rPr>
          <w:noProof/>
          <w:sz w:val="2"/>
        </w:rPr>
      </w:pPr>
      <w:r>
        <w:rPr>
          <w:noProof/>
          <w:sz w:val="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5479975</wp:posOffset>
                </wp:positionH>
                <wp:positionV relativeFrom="paragraph">
                  <wp:posOffset>-1943100</wp:posOffset>
                </wp:positionV>
                <wp:extent cx="4422775" cy="6825984"/>
                <wp:effectExtent l="0" t="0" r="9525" b="6985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8259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CF78BD" w:rsidRDefault="00CF78BD" w:rsidP="00CF78BD">
                            <w:pPr>
                              <w:jc w:val="both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EL ÁREA PROPONE COMO ACTIVIDAD CENTRAL UN ENCUENTRO (PRESENCIAL O VÍA DIGITAL) ENTRE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ARTISTAS Y COMUNIDAD. ESTE ENCUENTRO CONTARÁ SIEMPRE CON UNA TEMÁTICA (POR EJEMPLO,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MEMORIA, GÉNERO, ENTRE OTRAS) Y SE DIVIDIRÁ EN DOS MOMENTOS: LA 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OBSERVACIÓN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Y EL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DEBATE. </w:t>
                            </w:r>
                          </w:p>
                          <w:p w:rsidR="00CF78BD" w:rsidRDefault="00CF78BD" w:rsidP="00CF78BD">
                            <w:pPr>
                              <w:jc w:val="both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EN PRIMER LUGAR, SUCEDE LA PRESENTACIÓN DE LA EXPRESIÓN CULTURAL DEL ENCUENTRO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(RELACIONADA CON LA TEMÁTICA DE LA FECHA).</w:t>
                            </w:r>
                          </w:p>
                          <w:p w:rsidR="00382330" w:rsidRPr="00382330" w:rsidRDefault="00CF78BD" w:rsidP="00CF78BD">
                            <w:pPr>
                              <w:jc w:val="both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SEGUNDO LUGAR, SE FACILITARÁ UN DEBATE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ENTRE LXS ARTISTAS Y EL PÚBLICO QUE PERMITA DESARROLLAR UNA REFLEXIÓN EN SENTIDO TANTO DE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LA OBRA EN SÍ COMO DE SU VINCULACIÓN </w:t>
                            </w: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CON LA </w:t>
                            </w:r>
                            <w:r w:rsidRPr="00CF78BD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POLÍTICA Y LA SOCIEDAD.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9" o:spid="_x0000_s1029" type="#_x0000_t202" style="position:absolute;margin-left:431.5pt;margin-top:-153pt;width:348.25pt;height:53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" filled="f" strokecolor="#6e6e6e [1604]" strokeweight=".5pt">
                <v:textbox>
                  <w:txbxContent>
                    <w:p w:rsidR="00CF78BD" w:rsidRDefault="00CF78BD" w:rsidP="00CF78BD">
                      <w:pPr>
                        <w:jc w:val="both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EL ÁREA PROPONE COMO ACTIVIDAD CENTRAL UN ENCUENTRO (PRESENCIAL O VÍA DIGITAL) ENTRE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ARTISTAS Y COMUNIDAD. ESTE ENCUENTRO CONTARÁ SIEMPRE CON UNA TEMÁTICA (POR EJEMPLO,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MEMORIA, GÉNERO, ENTRE OTRAS) Y SE DIVIDIRÁ EN DOS MOMENTOS: LA 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>OBSERVACIÓN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Y EL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DEBATE. </w:t>
                      </w:r>
                    </w:p>
                    <w:p w:rsidR="00CF78BD" w:rsidRDefault="00CF78BD" w:rsidP="00CF78BD">
                      <w:pPr>
                        <w:jc w:val="both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EN PRIMER LUGAR, SUCEDE LA PRESENTACIÓN DE LA EXPRESIÓN CULTURAL DEL ENCUENTRO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(RELACIONADA CON LA TEMÁTICA DE LA FECHA).</w:t>
                      </w:r>
                    </w:p>
                    <w:p w:rsidR="00382330" w:rsidRPr="00382330" w:rsidRDefault="00CF78BD" w:rsidP="00CF78BD">
                      <w:pPr>
                        <w:jc w:val="both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SEGUNDO LUGAR, SE FACILITARÁ UN DEBATE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ENTRE LXS ARTISTAS Y EL PÚBLICO QUE PERMITA DESARROLLAR UNA REFLEXIÓN EN SENTIDO TANTO DE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LA OBRA EN SÍ COMO DE SU VINCULACIÓN </w:t>
                      </w: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CON LA </w:t>
                      </w:r>
                      <w:r w:rsidRPr="00CF78BD">
                        <w:rPr>
                          <w:rFonts w:asciiTheme="minorHAnsi" w:hAnsiTheme="minorHAnsi"/>
                          <w:sz w:val="40"/>
                          <w:szCs w:val="40"/>
                        </w:rPr>
                        <w:t>POLÍTICA Y LA SOCIEDAD.</w:t>
                      </w:r>
                    </w:p>
                  </w:txbxContent>
                </v:textbox>
              </v:shape>
            </w:pict>
          </mc:Fallback>
        </mc:AlternateContent>
      </w:r>
      <w:r w:rsidR="00067112" w:rsidRPr="00A81E6F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647D2C" wp14:editId="4B22B416">
                <wp:simplePos x="0" y="0"/>
                <wp:positionH relativeFrom="column">
                  <wp:posOffset>-37638</wp:posOffset>
                </wp:positionH>
                <wp:positionV relativeFrom="paragraph">
                  <wp:posOffset>-915150</wp:posOffset>
                </wp:positionV>
                <wp:extent cx="4900295" cy="696595"/>
                <wp:effectExtent l="0" t="0" r="14605" b="14605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295" cy="696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A81E6F" w:rsidRPr="00CF78BD" w:rsidRDefault="00133C69" w:rsidP="00CB6BFC">
                            <w:pPr>
                              <w:jc w:val="right"/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BD"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</w:t>
                            </w:r>
                            <w:r w:rsidR="00CB6BFC" w:rsidRPr="00CF78BD"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CF78BD">
                              <w:rPr>
                                <w:rFonts w:ascii="Montserrat" w:hAnsi="Montserrat"/>
                                <w:color w:val="FFFF97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 EL 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7D2C" id="Cuadro de texto 110" o:spid="_x0000_s1030" type="#_x0000_t202" style="position:absolute;margin-left:-2.95pt;margin-top:-72.05pt;width:385.85pt;height:5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" fillcolor="white [3212]" strokecolor="white [3212]" strokeweight=".5pt">
                <v:fill opacity="41377f"/>
                <v:stroke opacity="40606f"/>
                <v:textbox>
                  <w:txbxContent>
                    <w:p w:rsidR="00A81E6F" w:rsidRPr="00CF78BD" w:rsidRDefault="00133C69" w:rsidP="00CB6BFC">
                      <w:pPr>
                        <w:jc w:val="right"/>
                        <w:rPr>
                          <w:rFonts w:ascii="Montserrat" w:hAnsi="Montserrat"/>
                          <w:color w:val="FFFF97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BD">
                        <w:rPr>
                          <w:rFonts w:ascii="Montserrat" w:hAnsi="Montserrat"/>
                          <w:color w:val="FFFF97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</w:t>
                      </w:r>
                      <w:r w:rsidR="00CB6BFC" w:rsidRPr="00CF78BD">
                        <w:rPr>
                          <w:rFonts w:ascii="Montserrat" w:hAnsi="Montserrat"/>
                          <w:color w:val="FFFF97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CF78BD">
                        <w:rPr>
                          <w:rFonts w:ascii="Montserrat" w:hAnsi="Montserrat"/>
                          <w:color w:val="FFFF97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 EL JUEGO</w:t>
                      </w:r>
                    </w:p>
                  </w:txbxContent>
                </v:textbox>
              </v:shape>
            </w:pict>
          </mc:Fallback>
        </mc:AlternateContent>
      </w:r>
      <w:r w:rsidR="00CB6BFC" w:rsidRPr="00A81E6F">
        <w:rPr>
          <w:noProof/>
          <w:sz w:val="2"/>
        </w:rPr>
        <w:drawing>
          <wp:anchor distT="0" distB="0" distL="114300" distR="114300" simplePos="0" relativeHeight="251765760" behindDoc="0" locked="0" layoutInCell="1" allowOverlap="1" wp14:anchorId="79A5959F" wp14:editId="6069ED65">
            <wp:simplePos x="0" y="0"/>
            <wp:positionH relativeFrom="column">
              <wp:posOffset>9813</wp:posOffset>
            </wp:positionH>
            <wp:positionV relativeFrom="page">
              <wp:posOffset>194656</wp:posOffset>
            </wp:positionV>
            <wp:extent cx="10223500" cy="7195820"/>
            <wp:effectExtent l="0" t="0" r="0" b="5080"/>
            <wp:wrapThrough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hrough>
            <wp:docPr id="112" name="Imagen 112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C33" w:rsidRPr="00A81E6F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B5EC09" wp14:editId="752CB8DC">
                <wp:simplePos x="0" y="0"/>
                <wp:positionH relativeFrom="column">
                  <wp:posOffset>5059017</wp:posOffset>
                </wp:positionH>
                <wp:positionV relativeFrom="paragraph">
                  <wp:posOffset>-2139481</wp:posOffset>
                </wp:positionV>
                <wp:extent cx="5183505" cy="7210839"/>
                <wp:effectExtent l="0" t="0" r="10795" b="15875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21083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81E6F" w:rsidRPr="00956F21" w:rsidRDefault="00A81E6F" w:rsidP="00A81E6F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C09" id="Cuadro de texto 109" o:spid="_x0000_s1031" type="#_x0000_t202" style="position:absolute;margin-left:398.35pt;margin-top:-168.45pt;width:408.15pt;height:56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" fillcolor="black [3213]" strokecolor="#6e6e6e [1604]" strokeweight=".5pt">
                <v:fill opacity="45232f"/>
                <v:textbox>
                  <w:txbxContent>
                    <w:p w:rsidR="00A81E6F" w:rsidRPr="00956F21" w:rsidRDefault="00A81E6F" w:rsidP="00A81E6F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F41">
        <w:rPr>
          <w:noProof/>
          <w:sz w:val="2"/>
        </w:rPr>
        <w:br w:type="page"/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fldChar w:fldCharType="begin"/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instrText xml:space="preserve"> INCLUDEPICTURE "https://lh4.googleusercontent.com/-FEL5jjxLyNvB9tZvvmqSRGk8SJKF_cMMF-lXDvYYOpxbMq9JBWbr6RVTD144R1w4gyp2qbWHB3FlqwnF6TvRo6EcsAlGFDucpmatIbVKrUK6RzproXwSPzmonjRzg" \* MERGEFORMATINET </w:instrText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fldChar w:fldCharType="end"/>
      </w:r>
    </w:p>
    <w:p w:rsidR="0043117B" w:rsidRPr="00770DE2" w:rsidRDefault="00067112" w:rsidP="00203BF9">
      <w:pPr>
        <w:spacing w:after="0"/>
        <w:rPr>
          <w:noProof/>
          <w:sz w:val="2"/>
        </w:rPr>
      </w:pPr>
      <w:r>
        <w:rPr>
          <w:noProof/>
          <w:sz w:val="2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767080</wp:posOffset>
            </wp:positionV>
            <wp:extent cx="3561715" cy="6827520"/>
            <wp:effectExtent l="0" t="0" r="0" b="0"/>
            <wp:wrapThrough wrapText="bothSides">
              <wp:wrapPolygon edited="0">
                <wp:start x="0" y="362"/>
                <wp:lineTo x="0" y="1205"/>
                <wp:lineTo x="5930" y="1728"/>
                <wp:lineTo x="8626" y="2371"/>
                <wp:lineTo x="10552" y="3013"/>
                <wp:lineTo x="12092" y="3656"/>
                <wp:lineTo x="0" y="4299"/>
                <wp:lineTo x="0" y="11210"/>
                <wp:lineTo x="462" y="11371"/>
                <wp:lineTo x="0" y="11732"/>
                <wp:lineTo x="0" y="16955"/>
                <wp:lineTo x="13016" y="17156"/>
                <wp:lineTo x="11707" y="17799"/>
                <wp:lineTo x="10012" y="18442"/>
                <wp:lineTo x="7779" y="19085"/>
                <wp:lineTo x="4467" y="19728"/>
                <wp:lineTo x="0" y="20009"/>
                <wp:lineTo x="0" y="20853"/>
                <wp:lineTo x="1694" y="20853"/>
                <wp:lineTo x="5699" y="20451"/>
                <wp:lineTo x="8857" y="19768"/>
                <wp:lineTo x="11168" y="19085"/>
                <wp:lineTo x="14172" y="17799"/>
                <wp:lineTo x="15327" y="17156"/>
                <wp:lineTo x="17175" y="15871"/>
                <wp:lineTo x="18331" y="14585"/>
                <wp:lineTo x="19178" y="13299"/>
                <wp:lineTo x="19486" y="12656"/>
                <wp:lineTo x="19794" y="11371"/>
                <wp:lineTo x="19794" y="10085"/>
                <wp:lineTo x="19563" y="8799"/>
                <wp:lineTo x="18947" y="7513"/>
                <wp:lineTo x="17945" y="6228"/>
                <wp:lineTo x="16482" y="4942"/>
                <wp:lineTo x="14480" y="3656"/>
                <wp:lineTo x="13170" y="3013"/>
                <wp:lineTo x="11707" y="2371"/>
                <wp:lineTo x="9781" y="1728"/>
                <wp:lineTo x="8472" y="1406"/>
                <wp:lineTo x="7163" y="964"/>
                <wp:lineTo x="3004" y="522"/>
                <wp:lineTo x="1155" y="362"/>
                <wp:lineTo x="0" y="362"/>
              </wp:wrapPolygon>
            </wp:wrapThrough>
            <wp:docPr id="88" name="Imagen 8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 descr="Imagen que contiene dibujo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1"/>
                    <a:stretch/>
                  </pic:blipFill>
                  <pic:spPr bwMode="auto">
                    <a:xfrm>
                      <a:off x="0" y="0"/>
                      <a:ext cx="3561715" cy="6827520"/>
                    </a:xfrm>
                    <a:prstGeom prst="flowChartDelay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21157C" wp14:editId="7741F73B">
                <wp:simplePos x="0" y="0"/>
                <wp:positionH relativeFrom="column">
                  <wp:posOffset>6177915</wp:posOffset>
                </wp:positionH>
                <wp:positionV relativeFrom="paragraph">
                  <wp:posOffset>-1600257</wp:posOffset>
                </wp:positionV>
                <wp:extent cx="4111539" cy="455604"/>
                <wp:effectExtent l="0" t="0" r="3810" b="1905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539" cy="4556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jc w:val="center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info@politicaenjaque.org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157C" id="Cuadro de texto 101" o:spid="_x0000_s1032" type="#_x0000_t202" style="position:absolute;margin-left:486.45pt;margin-top:-126pt;width:323.75pt;height:35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" fillcolor="white [3212]" stroked="f" strokeweight=".5pt">
                <v:fill opacity="40092f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jc w:val="center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info@politicaenjaque.org</w:t>
                      </w:r>
                    </w:p>
                  </w:txbxContent>
                </v:textbox>
              </v:shape>
            </w:pict>
          </mc:Fallback>
        </mc:AlternateContent>
      </w:r>
      <w:r w:rsidR="004D569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39AF4B" wp14:editId="5006ABE2">
                <wp:simplePos x="0" y="0"/>
                <wp:positionH relativeFrom="column">
                  <wp:posOffset>-118110</wp:posOffset>
                </wp:positionH>
                <wp:positionV relativeFrom="paragraph">
                  <wp:posOffset>-2096440</wp:posOffset>
                </wp:positionV>
                <wp:extent cx="4624070" cy="1601693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16016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BD0" w:rsidRPr="0003410B" w:rsidRDefault="00284BD0" w:rsidP="0003410B">
                            <w:pPr>
                              <w:jc w:val="right"/>
                              <w:rPr>
                                <w:rFonts w:ascii="Montserrat" w:hAnsi="Montserrat"/>
                                <w:spacing w:val="10"/>
                                <w:sz w:val="96"/>
                                <w:szCs w:val="96"/>
                                <w14:shadow w14:blurRad="0" w14:dist="38100" w14:dir="18300000" w14:sx="100000" w14:sy="100000" w14:kx="0" w14:ky="0" w14:algn="bl">
                                  <w14:schemeClr w14:val="tx2"/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3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3410B">
                              <w:rPr>
                                <w:rFonts w:ascii="Montserrat" w:hAnsi="Montserrat"/>
                                <w:spacing w:val="10"/>
                                <w:sz w:val="96"/>
                                <w:szCs w:val="96"/>
                                <w14:shadow w14:blurRad="0" w14:dist="38100" w14:dir="18300000" w14:sx="100000" w14:sy="100000" w14:kx="0" w14:ky="0" w14:algn="bl">
                                  <w14:schemeClr w14:val="tx2"/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39000"/>
                                    </w14:schemeClr>
                                  </w14:solidFill>
                                </w14:textFill>
                              </w:rPr>
                              <w:t>POLÍTICA EN 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AF4B" id="Cuadro de texto 92" o:spid="_x0000_s1033" type="#_x0000_t202" style="position:absolute;margin-left:-9.3pt;margin-top:-165.05pt;width:364.1pt;height:126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" fillcolor="white [3212]" stroked="f" strokeweight=".5pt">
                <v:fill opacity="40092f"/>
                <v:textbox>
                  <w:txbxContent>
                    <w:p w:rsidR="00284BD0" w:rsidRPr="0003410B" w:rsidRDefault="00284BD0" w:rsidP="0003410B">
                      <w:pPr>
                        <w:jc w:val="right"/>
                        <w:rPr>
                          <w:rFonts w:ascii="Montserrat" w:hAnsi="Montserrat"/>
                          <w:spacing w:val="10"/>
                          <w:sz w:val="96"/>
                          <w:szCs w:val="96"/>
                          <w14:shadow w14:blurRad="0" w14:dist="38100" w14:dir="18300000" w14:sx="100000" w14:sy="100000" w14:kx="0" w14:ky="0" w14:algn="bl">
                            <w14:schemeClr w14:val="tx2"/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7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39000"/>
                              </w14:schemeClr>
                            </w14:solidFill>
                          </w14:textFill>
                        </w:rPr>
                      </w:pPr>
                      <w:r w:rsidRPr="0003410B">
                        <w:rPr>
                          <w:rFonts w:ascii="Montserrat" w:hAnsi="Montserrat"/>
                          <w:spacing w:val="10"/>
                          <w:sz w:val="96"/>
                          <w:szCs w:val="96"/>
                          <w14:shadow w14:blurRad="0" w14:dist="38100" w14:dir="18300000" w14:sx="100000" w14:sy="100000" w14:kx="0" w14:ky="0" w14:algn="bl">
                            <w14:schemeClr w14:val="tx2"/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7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39000"/>
                              </w14:schemeClr>
                            </w14:solidFill>
                          </w14:textFill>
                        </w:rPr>
                        <w:t>POLÍTICA EN 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E5BB61" wp14:editId="3D524856">
                <wp:simplePos x="0" y="0"/>
                <wp:positionH relativeFrom="column">
                  <wp:posOffset>6494145</wp:posOffset>
                </wp:positionH>
                <wp:positionV relativeFrom="paragraph">
                  <wp:posOffset>3309467</wp:posOffset>
                </wp:positionV>
                <wp:extent cx="3749908" cy="455295"/>
                <wp:effectExtent l="50800" t="0" r="47625" b="103505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908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/abramoseljuego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BB61" id="Cuadro de texto 100" o:spid="_x0000_s1034" type="#_x0000_t202" style="position:absolute;margin-left:511.35pt;margin-top:260.6pt;width:295.25pt;height:3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</w:t>
                      </w: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abramoseljuego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E8B942" wp14:editId="0917FD89">
                <wp:simplePos x="0" y="0"/>
                <wp:positionH relativeFrom="column">
                  <wp:posOffset>6477643</wp:posOffset>
                </wp:positionH>
                <wp:positionV relativeFrom="paragraph">
                  <wp:posOffset>2624005</wp:posOffset>
                </wp:positionV>
                <wp:extent cx="3748003" cy="455295"/>
                <wp:effectExtent l="50800" t="0" r="49530" b="10350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003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B942" id="Cuadro de texto 99" o:spid="_x0000_s1035" type="#_x0000_t202" style="position:absolute;margin-left:510.05pt;margin-top:206.6pt;width:295.1pt;height:35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</w:t>
                      </w: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A6DA1F" wp14:editId="7C0ACFF8">
                <wp:simplePos x="0" y="0"/>
                <wp:positionH relativeFrom="column">
                  <wp:posOffset>6477643</wp:posOffset>
                </wp:positionH>
                <wp:positionV relativeFrom="paragraph">
                  <wp:posOffset>1813777</wp:posOffset>
                </wp:positionV>
                <wp:extent cx="3750109" cy="448945"/>
                <wp:effectExtent l="50800" t="0" r="47625" b="97155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109" cy="448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DA1F" id="Cuadro de texto 98" o:spid="_x0000_s1036" type="#_x0000_t202" style="position:absolute;margin-left:510.05pt;margin-top:142.8pt;width:295.3pt;height:35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 w:rsidRPr="00AA0392">
        <w:rPr>
          <w:rFonts w:ascii="Arial" w:eastAsia="Times New Roman" w:hAnsi="Arial" w:cs="Arial"/>
          <w:bCs/>
          <w:noProof/>
          <w:color w:val="000000"/>
          <w:sz w:val="22"/>
          <w:bdr w:val="none" w:sz="0" w:space="0" w:color="auto" w:frame="1"/>
          <w:lang w:val="es-AR" w:eastAsia="es-ES_tradnl"/>
        </w:rPr>
        <w:drawing>
          <wp:anchor distT="0" distB="0" distL="114300" distR="114300" simplePos="0" relativeHeight="251742208" behindDoc="0" locked="0" layoutInCell="1" allowOverlap="1" wp14:anchorId="6B02F813" wp14:editId="6BF3E125">
            <wp:simplePos x="0" y="0"/>
            <wp:positionH relativeFrom="column">
              <wp:posOffset>5400040</wp:posOffset>
            </wp:positionH>
            <wp:positionV relativeFrom="page">
              <wp:posOffset>4745371</wp:posOffset>
            </wp:positionV>
            <wp:extent cx="800100" cy="1596390"/>
            <wp:effectExtent l="0" t="0" r="0" b="0"/>
            <wp:wrapThrough wrapText="bothSides">
              <wp:wrapPolygon edited="0">
                <wp:start x="7543" y="2062"/>
                <wp:lineTo x="5486" y="2921"/>
                <wp:lineTo x="2057" y="4640"/>
                <wp:lineTo x="2057" y="5671"/>
                <wp:lineTo x="3086" y="7905"/>
                <wp:lineTo x="10286" y="10654"/>
                <wp:lineTo x="4114" y="13403"/>
                <wp:lineTo x="2743" y="14434"/>
                <wp:lineTo x="2057" y="15294"/>
                <wp:lineTo x="2057" y="16668"/>
                <wp:lineTo x="4800" y="18902"/>
                <wp:lineTo x="7886" y="19761"/>
                <wp:lineTo x="12343" y="19761"/>
                <wp:lineTo x="15429" y="18902"/>
                <wp:lineTo x="18171" y="16668"/>
                <wp:lineTo x="17829" y="14950"/>
                <wp:lineTo x="16457" y="13403"/>
                <wp:lineTo x="10971" y="10654"/>
                <wp:lineTo x="17486" y="7905"/>
                <wp:lineTo x="18514" y="4811"/>
                <wp:lineTo x="14400" y="2749"/>
                <wp:lineTo x="12686" y="2062"/>
                <wp:lineTo x="7543" y="2062"/>
              </wp:wrapPolygon>
            </wp:wrapThrough>
            <wp:docPr id="91" name="Imagen 91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Imagen que contiene reloj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rgbClr val="FFEC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36" b="89744" l="5976" r="90000">
                                  <a14:foregroundMark x1="8537" y1="17628" x2="6220" y2="23077"/>
                                  <a14:foregroundMark x1="8293" y1="20192" x2="7439" y2="14103"/>
                                  <a14:foregroundMark x1="8049" y1="44551" x2="5976" y2="56410"/>
                                  <a14:foregroundMark x1="8780" y1="74679" x2="7927" y2="76603"/>
                                  <a14:foregroundMark x1="48537" y1="14103" x2="50976" y2="20192"/>
                                  <a14:foregroundMark x1="50854" y1="49038" x2="49634" y2="54808"/>
                                  <a14:foregroundMark x1="50122" y1="44231" x2="49024" y2="53526"/>
                                  <a14:backgroundMark x1="78415" y1="46795" x2="70610" y2="46154"/>
                                  <a14:backgroundMark x1="70610" y1="46154" x2="77927" y2="49679"/>
                                  <a14:backgroundMark x1="77927" y1="49679" x2="70244" y2="54808"/>
                                  <a14:backgroundMark x1="70244" y1="54808" x2="78659" y2="55449"/>
                                  <a14:backgroundMark x1="78659" y1="55449" x2="71707" y2="41026"/>
                                  <a14:backgroundMark x1="71707" y1="41026" x2="57073" y2="44551"/>
                                  <a14:backgroundMark x1="57073" y1="44551" x2="62439" y2="56090"/>
                                  <a14:backgroundMark x1="62439" y1="56090" x2="69634" y2="48718"/>
                                  <a14:backgroundMark x1="69634" y1="48718" x2="75000" y2="48718"/>
                                  <a14:backgroundMark x1="63293" y1="54487" x2="69878" y2="52564"/>
                                  <a14:backgroundMark x1="69878" y1="52564" x2="59146" y2="49038"/>
                                  <a14:backgroundMark x1="57195" y1="54487" x2="56951" y2="52564"/>
                                  <a14:backgroundMark x1="59756" y1="53205" x2="58293" y2="52564"/>
                                  <a14:backgroundMark x1="56829" y1="56731" x2="58049" y2="53205"/>
                                  <a14:backgroundMark x1="58171" y1="55449" x2="59146" y2="53205"/>
                                  <a14:backgroundMark x1="58659" y1="55449" x2="58537" y2="50962"/>
                                  <a14:backgroundMark x1="58537" y1="54487" x2="57805" y2="54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7" t="2901" r="44144" b="33508"/>
                    <a:stretch/>
                  </pic:blipFill>
                  <pic:spPr bwMode="auto">
                    <a:xfrm>
                      <a:off x="0" y="0"/>
                      <a:ext cx="8001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30BE1D" wp14:editId="4AFA2F4F">
                <wp:simplePos x="0" y="0"/>
                <wp:positionH relativeFrom="column">
                  <wp:posOffset>6466068</wp:posOffset>
                </wp:positionH>
                <wp:positionV relativeFrom="paragraph">
                  <wp:posOffset>262769</wp:posOffset>
                </wp:positionV>
                <wp:extent cx="3761684" cy="455295"/>
                <wp:effectExtent l="50800" t="0" r="48895" b="10350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684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BE1D" id="Cuadro de texto 97" o:spid="_x0000_s1037" type="#_x0000_t202" style="position:absolute;margin-left:509.15pt;margin-top:20.7pt;width:296.2pt;height:35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6477643</wp:posOffset>
                </wp:positionH>
                <wp:positionV relativeFrom="paragraph">
                  <wp:posOffset>1026699</wp:posOffset>
                </wp:positionV>
                <wp:extent cx="3736051" cy="455295"/>
                <wp:effectExtent l="50800" t="0" r="48895" b="10350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051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7266A" w:rsidRDefault="0007266A" w:rsidP="0003410B">
                            <w:pPr>
                              <w:spacing w:after="0"/>
                              <w:rPr>
                                <w:b w:val="0"/>
                                <w:color w:val="000000" w:themeColor="tex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2"/>
                                <w:sz w:val="36"/>
                                <w:szCs w:val="36"/>
                                <w:lang w:val="es-AR" w:eastAsia="es-ES_tradnl"/>
                              </w:rPr>
                              <w:t>www.politicaenjaque.org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3" o:spid="_x0000_s1038" type="#_x0000_t202" style="position:absolute;margin-left:510.05pt;margin-top:80.85pt;width:294.2pt;height:3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7266A" w:rsidRDefault="0007266A" w:rsidP="0003410B">
                      <w:pPr>
                        <w:spacing w:after="0"/>
                        <w:rPr>
                          <w:b w:val="0"/>
                          <w:color w:val="000000" w:themeColor="text2"/>
                          <w:sz w:val="24"/>
                          <w:szCs w:val="28"/>
                        </w:rPr>
                      </w:pPr>
                      <w:r>
                        <w:rPr>
                          <w:rFonts w:ascii="Montserrat" w:eastAsia="Times New Roman" w:hAnsi="Montserrat" w:cs="Times New Roman"/>
                          <w:b w:val="0"/>
                          <w:color w:val="000000" w:themeColor="text2"/>
                          <w:sz w:val="36"/>
                          <w:szCs w:val="36"/>
                          <w:lang w:val="es-AR" w:eastAsia="es-ES_tradnl"/>
                        </w:rPr>
                        <w:t>www.politicaenjaque.org</w:t>
                      </w:r>
                    </w:p>
                  </w:txbxContent>
                </v:textbox>
              </v:shape>
            </w:pict>
          </mc:Fallback>
        </mc:AlternateContent>
      </w:r>
      <w:r w:rsidR="004D5691" w:rsidRPr="00AA0392">
        <w:rPr>
          <w:rFonts w:ascii="Arial" w:eastAsia="Times New Roman" w:hAnsi="Arial" w:cs="Arial"/>
          <w:bCs/>
          <w:noProof/>
          <w:color w:val="000000"/>
          <w:sz w:val="22"/>
          <w:bdr w:val="none" w:sz="0" w:space="0" w:color="auto" w:frame="1"/>
          <w:lang w:val="es-AR" w:eastAsia="es-ES_tradn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5396230</wp:posOffset>
            </wp:positionH>
            <wp:positionV relativeFrom="page">
              <wp:posOffset>2459985</wp:posOffset>
            </wp:positionV>
            <wp:extent cx="704215" cy="2291715"/>
            <wp:effectExtent l="0" t="0" r="0" b="0"/>
            <wp:wrapThrough wrapText="bothSides">
              <wp:wrapPolygon edited="0">
                <wp:start x="7791" y="838"/>
                <wp:lineTo x="5843" y="1317"/>
                <wp:lineTo x="2337" y="2633"/>
                <wp:lineTo x="3116" y="4908"/>
                <wp:lineTo x="10128" y="6823"/>
                <wp:lineTo x="4674" y="8738"/>
                <wp:lineTo x="2727" y="9696"/>
                <wp:lineTo x="1948" y="10653"/>
                <wp:lineTo x="1948" y="11132"/>
                <wp:lineTo x="3895" y="12569"/>
                <wp:lineTo x="10128" y="14484"/>
                <wp:lineTo x="3506" y="16399"/>
                <wp:lineTo x="2337" y="17237"/>
                <wp:lineTo x="1948" y="18673"/>
                <wp:lineTo x="5064" y="20229"/>
                <wp:lineTo x="8959" y="20828"/>
                <wp:lineTo x="12465" y="20828"/>
                <wp:lineTo x="16361" y="20229"/>
                <wp:lineTo x="20256" y="18314"/>
                <wp:lineTo x="18698" y="16399"/>
                <wp:lineTo x="10907" y="14484"/>
                <wp:lineTo x="17919" y="12569"/>
                <wp:lineTo x="20256" y="10653"/>
                <wp:lineTo x="18698" y="9576"/>
                <wp:lineTo x="16750" y="8738"/>
                <wp:lineTo x="10907" y="6823"/>
                <wp:lineTo x="18698" y="4908"/>
                <wp:lineTo x="19477" y="2633"/>
                <wp:lineTo x="16750" y="1676"/>
                <wp:lineTo x="14023" y="838"/>
                <wp:lineTo x="7791" y="838"/>
              </wp:wrapPolygon>
            </wp:wrapThrough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rgbClr val="FFEC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36" b="89744" l="5976" r="90000">
                                  <a14:foregroundMark x1="8537" y1="17628" x2="6220" y2="23077"/>
                                  <a14:foregroundMark x1="8293" y1="20192" x2="7439" y2="14103"/>
                                  <a14:foregroundMark x1="8049" y1="44551" x2="5976" y2="56410"/>
                                  <a14:foregroundMark x1="8780" y1="74679" x2="7927" y2="76603"/>
                                  <a14:foregroundMark x1="48537" y1="14103" x2="50976" y2="20192"/>
                                  <a14:foregroundMark x1="50854" y1="49038" x2="49634" y2="54808"/>
                                  <a14:foregroundMark x1="50122" y1="44231" x2="49024" y2="53526"/>
                                  <a14:backgroundMark x1="78415" y1="46795" x2="70610" y2="46154"/>
                                  <a14:backgroundMark x1="70610" y1="46154" x2="77927" y2="49679"/>
                                  <a14:backgroundMark x1="77927" y1="49679" x2="70244" y2="54808"/>
                                  <a14:backgroundMark x1="70244" y1="54808" x2="78659" y2="55449"/>
                                  <a14:backgroundMark x1="78659" y1="55449" x2="71707" y2="41026"/>
                                  <a14:backgroundMark x1="71707" y1="41026" x2="57073" y2="44551"/>
                                  <a14:backgroundMark x1="57073" y1="44551" x2="62439" y2="56090"/>
                                  <a14:backgroundMark x1="62439" y1="56090" x2="69634" y2="48718"/>
                                  <a14:backgroundMark x1="69634" y1="48718" x2="75000" y2="48718"/>
                                  <a14:backgroundMark x1="63293" y1="54487" x2="69878" y2="52564"/>
                                  <a14:backgroundMark x1="69878" y1="52564" x2="59146" y2="49038"/>
                                  <a14:backgroundMark x1="57195" y1="54487" x2="56951" y2="52564"/>
                                  <a14:backgroundMark x1="59756" y1="53205" x2="58293" y2="52564"/>
                                  <a14:backgroundMark x1="56829" y1="56731" x2="58049" y2="53205"/>
                                  <a14:backgroundMark x1="58171" y1="55449" x2="59146" y2="53205"/>
                                  <a14:backgroundMark x1="58659" y1="55449" x2="58537" y2="50962"/>
                                  <a14:backgroundMark x1="58537" y1="54487" x2="57805" y2="54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6030" r="87143" b="6382"/>
                    <a:stretch/>
                  </pic:blipFill>
                  <pic:spPr bwMode="auto">
                    <a:xfrm>
                      <a:off x="0" y="0"/>
                      <a:ext cx="7042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0FB9BD" wp14:editId="15555417">
                <wp:simplePos x="0" y="0"/>
                <wp:positionH relativeFrom="column">
                  <wp:posOffset>-20256</wp:posOffset>
                </wp:positionH>
                <wp:positionV relativeFrom="paragraph">
                  <wp:posOffset>-2167914</wp:posOffset>
                </wp:positionV>
                <wp:extent cx="5183505" cy="7195820"/>
                <wp:effectExtent l="0" t="0" r="10795" b="1778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1958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A0392" w:rsidRPr="00956F21" w:rsidRDefault="00AA0392" w:rsidP="00AA0392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B9BD" id="Cuadro de texto 86" o:spid="_x0000_s1039" type="#_x0000_t202" style="position:absolute;margin-left:-1.6pt;margin-top:-170.7pt;width:408.15pt;height:56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" fillcolor="black [3213]" strokecolor="#6e6e6e [1604]" strokeweight=".5pt">
                <v:fill opacity="45232f"/>
                <v:textbox>
                  <w:txbxContent>
                    <w:p w:rsidR="00AA0392" w:rsidRPr="00956F21" w:rsidRDefault="00AA0392" w:rsidP="00AA0392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BD0" w:rsidRPr="00644F41">
        <w:rPr>
          <w:noProof/>
          <w:sz w:val="2"/>
        </w:rPr>
        <w:drawing>
          <wp:anchor distT="0" distB="0" distL="114300" distR="114300" simplePos="0" relativeHeight="251736064" behindDoc="0" locked="0" layoutInCell="1" allowOverlap="1" wp14:anchorId="3B1C8070" wp14:editId="4F7828F9">
            <wp:simplePos x="0" y="0"/>
            <wp:positionH relativeFrom="column">
              <wp:posOffset>-6985</wp:posOffset>
            </wp:positionH>
            <wp:positionV relativeFrom="page">
              <wp:posOffset>147955</wp:posOffset>
            </wp:positionV>
            <wp:extent cx="10223500" cy="7195820"/>
            <wp:effectExtent l="0" t="0" r="0" b="5080"/>
            <wp:wrapThrough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hrough>
            <wp:docPr id="85" name="Imagen 85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w:drawing>
          <wp:anchor distT="0" distB="0" distL="114300" distR="114300" simplePos="0" relativeHeight="251715584" behindDoc="0" locked="0" layoutInCell="1" allowOverlap="1" wp14:anchorId="07D0D83E" wp14:editId="72047F4A">
            <wp:simplePos x="0" y="0"/>
            <wp:positionH relativeFrom="column">
              <wp:posOffset>481330</wp:posOffset>
            </wp:positionH>
            <wp:positionV relativeFrom="page">
              <wp:posOffset>10627360</wp:posOffset>
            </wp:positionV>
            <wp:extent cx="2687320" cy="3582670"/>
            <wp:effectExtent l="0" t="0" r="0" b="0"/>
            <wp:wrapThrough wrapText="bothSides">
              <wp:wrapPolygon edited="0">
                <wp:start x="14597" y="1991"/>
                <wp:lineTo x="8575" y="2374"/>
                <wp:lineTo x="5410" y="2756"/>
                <wp:lineTo x="5410" y="3369"/>
                <wp:lineTo x="4798" y="3828"/>
                <wp:lineTo x="3981" y="4518"/>
                <wp:lineTo x="2858" y="5819"/>
                <wp:lineTo x="1735" y="8269"/>
                <wp:lineTo x="1123" y="12021"/>
                <wp:lineTo x="1940" y="13170"/>
                <wp:lineTo x="2246" y="14395"/>
                <wp:lineTo x="3369" y="16845"/>
                <wp:lineTo x="3369" y="17075"/>
                <wp:lineTo x="6839" y="18300"/>
                <wp:lineTo x="9493" y="18759"/>
                <wp:lineTo x="10718" y="18912"/>
                <wp:lineTo x="14087" y="18912"/>
                <wp:lineTo x="18170" y="18070"/>
                <wp:lineTo x="19293" y="17228"/>
                <wp:lineTo x="19191" y="16845"/>
                <wp:lineTo x="19803" y="14395"/>
                <wp:lineTo x="20008" y="12174"/>
                <wp:lineTo x="19803" y="10720"/>
                <wp:lineTo x="19293" y="9495"/>
                <wp:lineTo x="19293" y="8499"/>
                <wp:lineTo x="18578" y="7044"/>
                <wp:lineTo x="18578" y="4288"/>
                <wp:lineTo x="17762" y="3216"/>
                <wp:lineTo x="17456" y="2680"/>
                <wp:lineTo x="16843" y="1991"/>
                <wp:lineTo x="14597" y="1991"/>
              </wp:wrapPolygon>
            </wp:wrapThrough>
            <wp:docPr id="69" name="Imagen 69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que contiene foto&#10;&#10;Descripción generada automáticamente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1042">
                                  <a14:foregroundMark x1="10729" y1="49609" x2="10104" y2="40000"/>
                                  <a14:foregroundMark x1="10104" y1="40000" x2="10521" y2="55547"/>
                                  <a14:foregroundMark x1="88229" y1="53594" x2="91042" y2="61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w:drawing>
          <wp:anchor distT="0" distB="0" distL="114300" distR="114300" simplePos="0" relativeHeight="251716608" behindDoc="0" locked="0" layoutInCell="1" allowOverlap="1" wp14:anchorId="1A8E7D78" wp14:editId="6770227C">
            <wp:simplePos x="0" y="0"/>
            <wp:positionH relativeFrom="column">
              <wp:posOffset>354965</wp:posOffset>
            </wp:positionH>
            <wp:positionV relativeFrom="page">
              <wp:posOffset>7435850</wp:posOffset>
            </wp:positionV>
            <wp:extent cx="2983230" cy="3193415"/>
            <wp:effectExtent l="0" t="0" r="0" b="0"/>
            <wp:wrapThrough wrapText="bothSides">
              <wp:wrapPolygon edited="0">
                <wp:start x="9195" y="601"/>
                <wp:lineTo x="5977" y="1890"/>
                <wp:lineTo x="5149" y="2835"/>
                <wp:lineTo x="4414" y="3522"/>
                <wp:lineTo x="3770" y="4295"/>
                <wp:lineTo x="3494" y="4725"/>
                <wp:lineTo x="2851" y="6271"/>
                <wp:lineTo x="1931" y="9020"/>
                <wp:lineTo x="2115" y="13143"/>
                <wp:lineTo x="2667" y="14517"/>
                <wp:lineTo x="3402" y="15892"/>
                <wp:lineTo x="4322" y="17266"/>
                <wp:lineTo x="5793" y="18641"/>
                <wp:lineTo x="5885" y="19070"/>
                <wp:lineTo x="6529" y="20015"/>
                <wp:lineTo x="7264" y="20445"/>
                <wp:lineTo x="7356" y="20616"/>
                <wp:lineTo x="8000" y="20616"/>
                <wp:lineTo x="8368" y="20015"/>
                <wp:lineTo x="10483" y="20015"/>
                <wp:lineTo x="14253" y="19156"/>
                <wp:lineTo x="14345" y="18641"/>
                <wp:lineTo x="17287" y="17266"/>
                <wp:lineTo x="18851" y="16064"/>
                <wp:lineTo x="19494" y="14517"/>
                <wp:lineTo x="19586" y="7645"/>
                <wp:lineTo x="19126" y="6271"/>
                <wp:lineTo x="18483" y="4896"/>
                <wp:lineTo x="18299" y="3350"/>
                <wp:lineTo x="15632" y="1976"/>
                <wp:lineTo x="11126" y="601"/>
                <wp:lineTo x="9195" y="601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5" b="8289"/>
                    <a:stretch/>
                  </pic:blipFill>
                  <pic:spPr bwMode="auto">
                    <a:xfrm>
                      <a:off x="0" y="0"/>
                      <a:ext cx="2983230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94A989" wp14:editId="7538C15D">
                <wp:simplePos x="0" y="0"/>
                <wp:positionH relativeFrom="column">
                  <wp:posOffset>5715</wp:posOffset>
                </wp:positionH>
                <wp:positionV relativeFrom="paragraph">
                  <wp:posOffset>11337290</wp:posOffset>
                </wp:positionV>
                <wp:extent cx="4672853" cy="421974"/>
                <wp:effectExtent l="0" t="0" r="13970" b="1016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53" cy="4219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rPr>
                                <w:rFonts w:ascii="Montserrat" w:hAnsi="Montserrat"/>
                                <w:color w:val="707070" w:themeColor="accent3" w:themeShade="BF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707070" w:themeColor="accent3" w:themeShade="BF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A989" id="Cuadro de texto 65" o:spid="_x0000_s1040" type="#_x0000_t202" style="position:absolute;margin-left:.45pt;margin-top:892.7pt;width:367.95pt;height:3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rPr>
                          <w:rFonts w:ascii="Montserrat" w:hAnsi="Montserrat"/>
                          <w:color w:val="707070" w:themeColor="accent3" w:themeShade="BF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707070" w:themeColor="accent3" w:themeShade="BF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PARTICIPACIÓN CIUDADANA</w:t>
                      </w:r>
                    </w:p>
                  </w:txbxContent>
                </v:textbox>
              </v:shape>
            </w:pict>
          </mc:Fallback>
        </mc:AlternateContent>
      </w:r>
      <w:r w:rsidR="00644F41" w:rsidRPr="00644F41">
        <w:rPr>
          <w:noProof/>
          <w:sz w:val="2"/>
        </w:rPr>
        <w:drawing>
          <wp:anchor distT="0" distB="0" distL="114300" distR="114300" simplePos="0" relativeHeight="251720704" behindDoc="0" locked="0" layoutInCell="1" allowOverlap="1" wp14:anchorId="1DEF6338" wp14:editId="03BE2C7F">
            <wp:simplePos x="0" y="0"/>
            <wp:positionH relativeFrom="column">
              <wp:posOffset>7447915</wp:posOffset>
            </wp:positionH>
            <wp:positionV relativeFrom="page">
              <wp:posOffset>10662920</wp:posOffset>
            </wp:positionV>
            <wp:extent cx="2780665" cy="3257550"/>
            <wp:effectExtent l="0" t="0" r="0" b="0"/>
            <wp:wrapThrough wrapText="bothSides">
              <wp:wrapPolygon edited="0">
                <wp:start x="10852" y="84"/>
                <wp:lineTo x="9964" y="1179"/>
                <wp:lineTo x="8780" y="1768"/>
                <wp:lineTo x="8780" y="2021"/>
                <wp:lineTo x="9668" y="2947"/>
                <wp:lineTo x="6906" y="3116"/>
                <wp:lineTo x="6511" y="3284"/>
                <wp:lineTo x="6018" y="5642"/>
                <wp:lineTo x="3354" y="6316"/>
                <wp:lineTo x="2762" y="6568"/>
                <wp:lineTo x="2762" y="6989"/>
                <wp:lineTo x="1973" y="8337"/>
                <wp:lineTo x="1874" y="8926"/>
                <wp:lineTo x="2170" y="9432"/>
                <wp:lineTo x="2762" y="9684"/>
                <wp:lineTo x="1874" y="10442"/>
                <wp:lineTo x="1776" y="10695"/>
                <wp:lineTo x="2170" y="11032"/>
                <wp:lineTo x="2269" y="15074"/>
                <wp:lineTo x="2664" y="16421"/>
                <wp:lineTo x="3256" y="17768"/>
                <wp:lineTo x="4341" y="19284"/>
                <wp:lineTo x="6511" y="20463"/>
                <wp:lineTo x="8385" y="20800"/>
                <wp:lineTo x="8780" y="20968"/>
                <wp:lineTo x="10753" y="20968"/>
                <wp:lineTo x="14403" y="20463"/>
                <wp:lineTo x="17363" y="19368"/>
                <wp:lineTo x="17462" y="19116"/>
                <wp:lineTo x="18744" y="17768"/>
                <wp:lineTo x="19336" y="16421"/>
                <wp:lineTo x="19632" y="15074"/>
                <wp:lineTo x="19435" y="13726"/>
                <wp:lineTo x="18448" y="11032"/>
                <wp:lineTo x="17462" y="9684"/>
                <wp:lineTo x="17462" y="6989"/>
                <wp:lineTo x="17363" y="5642"/>
                <wp:lineTo x="16870" y="4716"/>
                <wp:lineTo x="16672" y="3621"/>
                <wp:lineTo x="15784" y="3284"/>
                <wp:lineTo x="13022" y="2947"/>
                <wp:lineTo x="13910" y="2779"/>
                <wp:lineTo x="13910" y="2526"/>
                <wp:lineTo x="13121" y="1347"/>
                <wp:lineTo x="12628" y="926"/>
                <wp:lineTo x="11345" y="84"/>
                <wp:lineTo x="10852" y="84"/>
              </wp:wrapPolygon>
            </wp:wrapThrough>
            <wp:docPr id="72" name="Imagen 72" descr="Imagen que contiene tabla, sostener, hombre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que contiene tabla, sostener, hombre, azul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047" b="90000" l="10000" r="90000">
                                  <a14:foregroundMark x1="52604" y1="18594" x2="57917" y2="19766"/>
                                  <a14:foregroundMark x1="53333" y1="27422" x2="52812" y2="25547"/>
                                  <a14:foregroundMark x1="58958" y1="23438" x2="60000" y2="24609"/>
                                  <a14:foregroundMark x1="60729" y1="19844" x2="65938" y2="20000"/>
                                  <a14:foregroundMark x1="61146" y1="16797" x2="63229" y2="17031"/>
                                  <a14:foregroundMark x1="58125" y1="13828" x2="58438" y2="11016"/>
                                  <a14:foregroundMark x1="53542" y1="12969" x2="54167" y2="12188"/>
                                  <a14:foregroundMark x1="51667" y1="8047" x2="51667" y2="11172"/>
                                  <a14:foregroundMark x1="46667" y1="12031" x2="47500" y2="12812"/>
                                  <a14:foregroundMark x1="41563" y1="14453" x2="44479" y2="15859"/>
                                  <a14:foregroundMark x1="37604" y1="20547" x2="43958" y2="20156"/>
                                  <a14:foregroundMark x1="41563" y1="27187" x2="45938" y2="26641"/>
                                  <a14:foregroundMark x1="46458" y1="25234" x2="47396" y2="24375"/>
                                  <a14:foregroundMark x1="45313" y1="30781" x2="49063" y2="31172"/>
                                  <a14:foregroundMark x1="39792" y1="33750" x2="44479" y2="34219"/>
                                  <a14:foregroundMark x1="16042" y1="47266" x2="15521" y2="47031"/>
                                  <a14:foregroundMark x1="11771" y1="43828" x2="10938" y2="42031"/>
                                  <a14:foregroundMark x1="12500" y1="50234" x2="11667" y2="50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 b="7943"/>
                    <a:stretch/>
                  </pic:blipFill>
                  <pic:spPr bwMode="auto">
                    <a:xfrm>
                      <a:off x="0" y="0"/>
                      <a:ext cx="278066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990675" wp14:editId="0D99A600">
                <wp:simplePos x="0" y="0"/>
                <wp:positionH relativeFrom="column">
                  <wp:posOffset>7308850</wp:posOffset>
                </wp:positionH>
                <wp:positionV relativeFrom="paragraph">
                  <wp:posOffset>11334115</wp:posOffset>
                </wp:positionV>
                <wp:extent cx="2895470" cy="421974"/>
                <wp:effectExtent l="0" t="0" r="13335" b="1016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70" cy="4219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jc w:val="right"/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MEDIOAMBIENTE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0675" id="Cuadro de texto 66" o:spid="_x0000_s1041" type="#_x0000_t202" style="position:absolute;margin-left:575.5pt;margin-top:892.45pt;width:228pt;height:3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jc w:val="right"/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MEDIOAMBIENTE</w:t>
                      </w:r>
                    </w:p>
                  </w:txbxContent>
                </v:textbox>
              </v:shape>
            </w:pict>
          </mc:Fallback>
        </mc:AlternateContent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1D645E" wp14:editId="64A057EB">
                <wp:simplePos x="0" y="0"/>
                <wp:positionH relativeFrom="column">
                  <wp:posOffset>5105400</wp:posOffset>
                </wp:positionH>
                <wp:positionV relativeFrom="paragraph">
                  <wp:posOffset>7701280</wp:posOffset>
                </wp:positionV>
                <wp:extent cx="5097643" cy="451485"/>
                <wp:effectExtent l="0" t="0" r="8255" b="1841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643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jc w:val="right"/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EDUCACIÓN SEXUAL INTEGRAL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D645E" id="Cuadro de texto 67" o:spid="_x0000_s1042" type="#_x0000_t202" style="position:absolute;margin-left:402pt;margin-top:606.4pt;width:401.4pt;height:3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jc w:val="right"/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EDUCACIÓN SEXUAL INTEGRAL</w:t>
                      </w:r>
                    </w:p>
                  </w:txbxContent>
                </v:textbox>
              </v:shape>
            </w:pict>
          </mc:Fallback>
        </mc:AlternateContent>
      </w:r>
      <w:r w:rsidR="00642840">
        <w:rPr>
          <w:noProof/>
          <w:sz w:val="2"/>
        </w:rPr>
        <w:tab/>
      </w:r>
    </w:p>
    <w:sectPr w:rsidR="0043117B" w:rsidRPr="00770DE2" w:rsidSect="001C6A9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 w:code="9"/>
      <w:pgMar w:top="3651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14098" w:rsidRDefault="00B14098" w:rsidP="00934269">
      <w:pPr>
        <w:spacing w:after="0"/>
      </w:pPr>
      <w:r>
        <w:separator/>
      </w:r>
    </w:p>
  </w:endnote>
  <w:endnote w:type="continuationSeparator" w:id="0">
    <w:p w:rsidR="00B14098" w:rsidRDefault="00B14098" w:rsidP="009342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"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14098" w:rsidRDefault="00B14098" w:rsidP="00934269">
      <w:pPr>
        <w:spacing w:after="0"/>
      </w:pPr>
      <w:r>
        <w:separator/>
      </w:r>
    </w:p>
  </w:footnote>
  <w:footnote w:type="continuationSeparator" w:id="0">
    <w:p w:rsidR="00B14098" w:rsidRDefault="00B14098" w:rsidP="009342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57BD" w:rsidRDefault="00DA57BD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Grupo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Rectángulo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Rectángulo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Rectángulo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Rectángulo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Rectángulo 215" descr="hamburguesa en mesa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Cuadro de texto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uadro de texto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ángulo 2" descr="Plato de fruta y quesos" title="Plato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 descr="Huevos" title="Plato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 11" descr="Sopa" title="Plato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ángulo 12" descr="Postre" title="Plato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ángulo 28" descr="Cuenco de batido de frutas" title="Plato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ángulo 29" descr="Cuenco de batido de frutas 2" title="Plato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90AC1" id="Grupo 16" o:spid="_x0000_s1043" alt="&quot;&quot;" style="position:absolute;margin-left:18pt;margin-top:14.25pt;width:756.35pt;height:567pt;z-index:-251655168;mso-width-percent:955;mso-position-horizontal-relative:page;mso-position-vertical-relative:page;mso-width-percent:955" coordsize="96055,7315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">
              <v:rect id="Rectángulo 30" o:spid="_x0000_s1044" style="position:absolute;left:31919;width:32198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6" o:spid="_x0000_s1045" style="position:absolute;left:64008;width:32047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7" o:spid="_x0000_s1046" style="position:absolute;left:66209;top:8128;width:27432;height:61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" filled="f" strokecolor="white [3212]" strokeweight="1pt">
                <v:stroke dashstyle="3 1" linestyle="thickThin"/>
              </v:rect>
              <v:rect id="Rectángulo 289" o:spid="_x0000_s1047" style="position:absolute;width:32004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15" o:spid="_x0000_s1048" alt="hamburguesa en mesa" style="position:absolute;top:53760;width:31978;height:19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" stroked="f" strokeweight="1pt">
                <v:fill r:id="rId8" o:title="hamburguesa en mesa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v:rect id="Rectángulo 17" o:spid="_x0000_s1049" style="position:absolute;left:2520;top:8128;width:27432;height:44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&#13;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9" o:spid="_x0000_s1050" type="#_x0000_t202" style="position:absolute;left:4402;width:23375;height:47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&#13;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Cuadro de texto 3" o:spid="_x0000_s1051" type="#_x0000_t202" style="position:absolute;left:68580;width:23552;height:67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&#13;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ángulo 2" o:spid="_x0000_s1052" alt="Plato de fruta y quesos" style="position:absolute;left:32004;width:15963;height:15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" stroked="f" strokeweight="1pt">
                <v:fill r:id="rId9" o:title="Plato de fruta y quesos" recolor="t" rotate="t" type="frame"/>
              </v:rect>
              <v:rect id="Rectángulo 4" o:spid="_x0000_s1053" alt="Huevos" style="position:absolute;left:47921;width:15963;height:15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" stroked="f" strokeweight="1pt">
                <v:fill r:id="rId10" o:title="Huevos" recolor="t" rotate="t" type="frame"/>
              </v:rect>
              <v:rect id="Rectángulo 11" o:spid="_x0000_s1054" alt="Sopa" style="position:absolute;left:32004;top:24289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" stroked="f" strokeweight="1pt">
                <v:fill r:id="rId11" o:title="Sopa" recolor="t" rotate="t" type="frame"/>
              </v:rect>
              <v:rect id="Rectángulo 12" o:spid="_x0000_s1055" alt="Postre" style="position:absolute;left:47921;top:24289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" stroked="f" strokeweight="1pt">
                <v:fill r:id="rId12" o:title="Postre" recolor="t" rotate="t" type="frame"/>
              </v:rect>
              <v:rect id="Rectángulo 28" o:spid="_x0000_s1056" alt="Cuenco de batido de frutas" style="position:absolute;left:32004;top:49507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" stroked="f" strokeweight="1pt">
                <v:fill r:id="rId13" o:title="Cuenco de batido de frutas" recolor="t" rotate="t" type="frame"/>
              </v:rect>
              <v:rect id="Rectángulo 29" o:spid="_x0000_s1057" alt="Cuenco de batido de frutas 2" style="position:absolute;left:47921;top:49507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" stroked="f" strokeweight="1pt">
                <v:fill r:id="rId14" o:title="Cuenco de batido de frutas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57BD" w:rsidRPr="00770DE2" w:rsidRDefault="00DA57BD">
    <w:pPr>
      <w:pStyle w:val="Encabezado"/>
    </w:pPr>
    <w:r w:rsidRPr="00770DE2"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171451</wp:posOffset>
              </wp:positionV>
              <wp:extent cx="9602470" cy="7162800"/>
              <wp:effectExtent l="0" t="0" r="0" b="0"/>
              <wp:wrapNone/>
              <wp:docPr id="9" name="Gru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Rectángulo 64" descr="especias y elementos de cocina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Rectángulo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Elipse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ángulo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Rectángulo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ectángulo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ángulo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Cuadro de texto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Rectángulo 89" descr="ramen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Grupo 9" o:spid="_x0000_s1058" alt="&quot;&quot;" style="position:absolute;margin-left:18pt;margin-top:13.5pt;width:756.1pt;height:564pt;z-index:-251657216;mso-width-percent:955;mso-position-horizontal-relative:page;mso-position-vertical-relative:page;mso-width-percent:955" coordsize="96024,7315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">
              <v:rect id="Rectángulo 64" o:spid="_x0000_s1059" alt="especias y elementos de cocina" style="position:absolute;left:63869;width:32095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" stroked="f" strokeweight="1pt">
                <v:fill r:id="rId3" o:title="especias y elementos de cocina" recolor="t" rotate="t" type="frame"/>
                <v:textbox>
                  <w:txbxContent>
                    <w:p w:rsidR="00DA57BD" w:rsidRDefault="00DA57BD" w:rsidP="00DA57BD">
                      <w:pPr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53" o:spid="_x0000_s1060" style="position:absolute;left:31865;width:32226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oval id="Elipse 56" o:spid="_x0000_s1061" style="position:absolute;left:35491;top:2154;width:26263;height:287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" fillcolor="#b2b2b2 [3205]" strokecolor="white [3212]" strokeweight="1pt">
                <v:stroke dashstyle="dash" joinstyle="miter"/>
              </v:oval>
              <v:rect id="Rectángulo 49" o:spid="_x0000_s1062" style="position:absolute;width:32004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75" o:spid="_x0000_s1063" style="position:absolute;left:64008;top:34290;width:32016;height:194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" fillcolor="#272727 [2749]" stroked="f" strokeweight="1pt"/>
              <v:rect id="Rectángulo 76" o:spid="_x0000_s1064" style="position:absolute;left:66848;top:36160;width:27444;height:151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" filled="f" strokecolor="white [3212]" strokeweight="1pt">
                <v:stroke dashstyle="3 1" linestyle="thickThin"/>
              </v:rect>
              <v:rect id="Rectángulo 50" o:spid="_x0000_s1065" style="position:absolute;left:2355;top:8104;width:27432;height:62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&#13;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66" type="#_x0000_t202" style="position:absolute;left:4364;top:207;width:23374;height:68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&#13;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ángulo 89" o:spid="_x0000_s1067" alt="ramen" style="position:absolute;left:32004;top:34428;width:31978;height:19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" stroked="f" strokeweight="1pt">
                <v:fill r:id="rId4" o:title="ramen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374F01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965E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3E683E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4A8B0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FBC27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46E5CC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949EB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72DEA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A2762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4EAD3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143FB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5C271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2F3E1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F3"/>
    <w:rsid w:val="00025325"/>
    <w:rsid w:val="0003410B"/>
    <w:rsid w:val="0005699A"/>
    <w:rsid w:val="00060EFA"/>
    <w:rsid w:val="00067112"/>
    <w:rsid w:val="0007266A"/>
    <w:rsid w:val="0007295E"/>
    <w:rsid w:val="000A31B3"/>
    <w:rsid w:val="000D45D5"/>
    <w:rsid w:val="000E4D3C"/>
    <w:rsid w:val="000F6BBE"/>
    <w:rsid w:val="00133C69"/>
    <w:rsid w:val="001473FF"/>
    <w:rsid w:val="00152918"/>
    <w:rsid w:val="00165650"/>
    <w:rsid w:val="001C6A98"/>
    <w:rsid w:val="001D42C7"/>
    <w:rsid w:val="00203BF9"/>
    <w:rsid w:val="00211B0C"/>
    <w:rsid w:val="00217841"/>
    <w:rsid w:val="00232B61"/>
    <w:rsid w:val="00242C33"/>
    <w:rsid w:val="00247AA1"/>
    <w:rsid w:val="002523F3"/>
    <w:rsid w:val="00270D14"/>
    <w:rsid w:val="00284BD0"/>
    <w:rsid w:val="00293D57"/>
    <w:rsid w:val="002B0A37"/>
    <w:rsid w:val="002C6F73"/>
    <w:rsid w:val="00315C61"/>
    <w:rsid w:val="00335B08"/>
    <w:rsid w:val="00360A47"/>
    <w:rsid w:val="00382330"/>
    <w:rsid w:val="003A3F8D"/>
    <w:rsid w:val="003B2F8F"/>
    <w:rsid w:val="003F7E9C"/>
    <w:rsid w:val="004138F1"/>
    <w:rsid w:val="00416C21"/>
    <w:rsid w:val="00446F03"/>
    <w:rsid w:val="004C1828"/>
    <w:rsid w:val="004D0304"/>
    <w:rsid w:val="004D4CB9"/>
    <w:rsid w:val="004D5691"/>
    <w:rsid w:val="004D74C1"/>
    <w:rsid w:val="004F51CE"/>
    <w:rsid w:val="004F66AA"/>
    <w:rsid w:val="00552102"/>
    <w:rsid w:val="005533DD"/>
    <w:rsid w:val="0058701A"/>
    <w:rsid w:val="00596F1B"/>
    <w:rsid w:val="005C68E5"/>
    <w:rsid w:val="005D0449"/>
    <w:rsid w:val="005D472C"/>
    <w:rsid w:val="005E776B"/>
    <w:rsid w:val="005F09B8"/>
    <w:rsid w:val="006030A1"/>
    <w:rsid w:val="006124D0"/>
    <w:rsid w:val="0062123A"/>
    <w:rsid w:val="006215C6"/>
    <w:rsid w:val="00642840"/>
    <w:rsid w:val="00644F41"/>
    <w:rsid w:val="00646E75"/>
    <w:rsid w:val="006639DC"/>
    <w:rsid w:val="006C544D"/>
    <w:rsid w:val="006D357D"/>
    <w:rsid w:val="00716D24"/>
    <w:rsid w:val="00770DE2"/>
    <w:rsid w:val="00797124"/>
    <w:rsid w:val="007A531B"/>
    <w:rsid w:val="007E2D59"/>
    <w:rsid w:val="007F35C4"/>
    <w:rsid w:val="007F5672"/>
    <w:rsid w:val="007F6C37"/>
    <w:rsid w:val="0080797E"/>
    <w:rsid w:val="00807B72"/>
    <w:rsid w:val="00883470"/>
    <w:rsid w:val="008B451F"/>
    <w:rsid w:val="008B78DA"/>
    <w:rsid w:val="008D78A3"/>
    <w:rsid w:val="008E32DE"/>
    <w:rsid w:val="00913EE3"/>
    <w:rsid w:val="00934269"/>
    <w:rsid w:val="00937A5A"/>
    <w:rsid w:val="00956F21"/>
    <w:rsid w:val="009D7952"/>
    <w:rsid w:val="009E75C7"/>
    <w:rsid w:val="009F04C3"/>
    <w:rsid w:val="00A321E6"/>
    <w:rsid w:val="00A81E6F"/>
    <w:rsid w:val="00AA0392"/>
    <w:rsid w:val="00AC4A83"/>
    <w:rsid w:val="00AD1D54"/>
    <w:rsid w:val="00AD5ED4"/>
    <w:rsid w:val="00B01E04"/>
    <w:rsid w:val="00B14098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16180"/>
    <w:rsid w:val="00C53ECC"/>
    <w:rsid w:val="00C7050E"/>
    <w:rsid w:val="00CA7453"/>
    <w:rsid w:val="00CB6BFC"/>
    <w:rsid w:val="00CF3C7C"/>
    <w:rsid w:val="00CF78BD"/>
    <w:rsid w:val="00D172E3"/>
    <w:rsid w:val="00D31161"/>
    <w:rsid w:val="00DA57BD"/>
    <w:rsid w:val="00E0016C"/>
    <w:rsid w:val="00E55BFD"/>
    <w:rsid w:val="00E55D74"/>
    <w:rsid w:val="00EF6A99"/>
    <w:rsid w:val="00F13087"/>
    <w:rsid w:val="00F23A52"/>
    <w:rsid w:val="00F3086C"/>
    <w:rsid w:val="00F767F2"/>
    <w:rsid w:val="00F83AF1"/>
    <w:rsid w:val="00FC2A32"/>
    <w:rsid w:val="00FD3832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E2"/>
    <w:pPr>
      <w:spacing w:after="160"/>
    </w:pPr>
    <w:rPr>
      <w:rFonts w:ascii="Calibri" w:hAnsi="Calibri" w:cs="Calibri"/>
      <w:b/>
      <w:color w:val="FFFFFF" w:themeColor="background1"/>
      <w:sz w:val="21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70D14"/>
    <w:pPr>
      <w:keepNext/>
      <w:keepLines/>
      <w:pBdr>
        <w:bottom w:val="single" w:sz="4" w:space="2" w:color="B2B2B2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0D14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A5A5A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0D14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6E6E6E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0D14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A5A5A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0D14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A5A5A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0D14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6E6E6E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0D14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6E6E6E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0D14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0D14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0D14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0D14"/>
    <w:rPr>
      <w:rFonts w:ascii="Calibri Light" w:eastAsiaTheme="majorEastAsia" w:hAnsi="Calibri Light" w:cs="Calibri Light"/>
      <w:b/>
      <w:color w:val="6E6E6E" w:themeColor="accent1" w:themeShade="7F"/>
    </w:rPr>
  </w:style>
  <w:style w:type="paragraph" w:styleId="Revisin">
    <w:name w:val="Revision"/>
    <w:hidden/>
    <w:uiPriority w:val="99"/>
    <w:semiHidden/>
    <w:rsid w:val="00270D14"/>
    <w:rPr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0D14"/>
    <w:rPr>
      <w:rFonts w:ascii="Calibri Light" w:eastAsiaTheme="majorEastAsia" w:hAnsi="Calibri Light" w:cs="Calibri Light"/>
      <w:b/>
      <w:color w:val="A5A5A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70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270D14"/>
    <w:rPr>
      <w:rFonts w:ascii="Calibri" w:hAnsi="Calibri" w:cs="Calibri"/>
      <w:color w:val="808080"/>
    </w:rPr>
  </w:style>
  <w:style w:type="paragraph" w:customStyle="1" w:styleId="Informacindecontacto">
    <w:name w:val="Información de contacto"/>
    <w:basedOn w:val="Normal"/>
    <w:qFormat/>
    <w:rsid w:val="00770DE2"/>
    <w:pPr>
      <w:spacing w:after="0"/>
      <w:contextualSpacing/>
      <w:jc w:val="center"/>
    </w:pPr>
    <w:rPr>
      <w:b w:val="0"/>
      <w:caps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270D14"/>
    <w:pPr>
      <w:spacing w:after="240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70D14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Nombredelartculo">
    <w:name w:val="Nombre del artículo"/>
    <w:basedOn w:val="Normal"/>
    <w:qFormat/>
    <w:rsid w:val="00270D14"/>
    <w:pPr>
      <w:spacing w:after="0"/>
    </w:pPr>
    <w:rPr>
      <w:caps/>
    </w:rPr>
  </w:style>
  <w:style w:type="paragraph" w:styleId="Sinespaciado">
    <w:name w:val="No Spacing"/>
    <w:uiPriority w:val="1"/>
    <w:qFormat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Descripcindelpunto">
    <w:name w:val="Descripción del punto"/>
    <w:basedOn w:val="Normal"/>
    <w:qFormat/>
    <w:rsid w:val="00270D14"/>
    <w:pPr>
      <w:spacing w:after="0"/>
    </w:pPr>
    <w:rPr>
      <w:b w:val="0"/>
    </w:rPr>
  </w:style>
  <w:style w:type="paragraph" w:customStyle="1" w:styleId="Costodelartculo">
    <w:name w:val="Costo del artículo"/>
    <w:basedOn w:val="Normal"/>
    <w:qFormat/>
    <w:rsid w:val="00270D14"/>
    <w:pPr>
      <w:spacing w:after="0"/>
      <w:jc w:val="right"/>
    </w:pPr>
    <w:rPr>
      <w:b w:val="0"/>
    </w:rPr>
  </w:style>
  <w:style w:type="paragraph" w:styleId="Descripcin">
    <w:name w:val="caption"/>
    <w:basedOn w:val="Normal"/>
    <w:next w:val="Normal"/>
    <w:uiPriority w:val="35"/>
    <w:qFormat/>
    <w:rsid w:val="00270D14"/>
    <w:pPr>
      <w:spacing w:after="200"/>
    </w:pPr>
    <w:rPr>
      <w:b w:val="0"/>
      <w:iCs/>
      <w:sz w:val="16"/>
      <w:szCs w:val="18"/>
    </w:rPr>
  </w:style>
  <w:style w:type="character" w:styleId="Mencionar">
    <w:name w:val="Mention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270D14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270D14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70D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70D14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70D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70D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70D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70D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70D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70D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70D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70D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70D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70D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70D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70D14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A5A5A5" w:themeColor="accent1" w:themeShade="BF"/>
      <w:sz w:val="32"/>
      <w:szCs w:val="32"/>
      <w:lang w:eastAsia="ja-JP"/>
    </w:rPr>
  </w:style>
  <w:style w:type="character" w:styleId="Referenciasutil">
    <w:name w:val="Subtle Reference"/>
    <w:basedOn w:val="Fuentedeprrafopredeter"/>
    <w:uiPriority w:val="31"/>
    <w:semiHidden/>
    <w:rsid w:val="00270D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270D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270D14"/>
  </w:style>
  <w:style w:type="character" w:styleId="Ttulodellibro">
    <w:name w:val="Book Title"/>
    <w:basedOn w:val="Fuentedeprrafopredeter"/>
    <w:uiPriority w:val="33"/>
    <w:semiHidden/>
    <w:rsid w:val="00270D1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70D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70D14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70D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70D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70D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70D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70D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270D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70D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70D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70D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70D14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rsid w:val="00270D14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70D14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70D14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70D14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70D14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70D14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270D14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70D14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70D14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70D14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70D14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270D1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70D14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laclsica1">
    <w:name w:val="Table Classic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70D14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270D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270D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270D14"/>
    <w:pPr>
      <w:spacing w:after="0"/>
    </w:pPr>
    <w:rPr>
      <w:rFonts w:ascii="Calibri Light" w:eastAsiaTheme="majorEastAsia" w:hAnsi="Calibri Light" w:cs="Calibri Light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270D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270D14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nfasis">
    <w:name w:val="Emphasis"/>
    <w:basedOn w:val="Fuentedeprrafopredeter"/>
    <w:uiPriority w:val="20"/>
    <w:semiHidden/>
    <w:rsid w:val="00270D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270D14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D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0D14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0D14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70D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270D14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270D14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i/>
      <w:iCs/>
      <w:color w:val="DDDDDD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0D14"/>
    <w:rPr>
      <w:rFonts w:ascii="Calibri Light" w:eastAsiaTheme="majorEastAsia" w:hAnsi="Calibri Light" w:cs="Calibri Light"/>
      <w:b/>
      <w:i/>
      <w:iCs/>
      <w:color w:val="A5A5A5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0D14"/>
    <w:rPr>
      <w:rFonts w:ascii="Calibri Light" w:eastAsiaTheme="majorEastAsia" w:hAnsi="Calibri Light" w:cs="Calibri Light"/>
      <w:b/>
      <w:color w:val="A5A5A5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0D14"/>
    <w:rPr>
      <w:rFonts w:ascii="Calibri Light" w:eastAsiaTheme="majorEastAsia" w:hAnsi="Calibri Light" w:cs="Calibri Light"/>
      <w:b/>
      <w:color w:val="6E6E6E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0D14"/>
    <w:rPr>
      <w:rFonts w:ascii="Calibri Light" w:eastAsiaTheme="majorEastAsia" w:hAnsi="Calibri Light" w:cs="Calibri Light"/>
      <w:b/>
      <w:i/>
      <w:iCs/>
      <w:color w:val="6E6E6E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0D14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0D14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70D14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270D1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70D1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70D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70D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70D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70D14"/>
  </w:style>
  <w:style w:type="character" w:customStyle="1" w:styleId="FechaCar">
    <w:name w:val="Fecha Car"/>
    <w:basedOn w:val="Fuentedeprrafopredeter"/>
    <w:link w:val="Fech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Referenciaintensa">
    <w:name w:val="Intense Reference"/>
    <w:basedOn w:val="Fuentedeprrafopredeter"/>
    <w:uiPriority w:val="32"/>
    <w:semiHidden/>
    <w:rsid w:val="00270D14"/>
    <w:rPr>
      <w:rFonts w:ascii="Calibri" w:hAnsi="Calibri" w:cs="Calibri"/>
      <w:b/>
      <w:bCs/>
      <w:smallCaps/>
      <w:color w:val="DDDDDD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270D14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270D14"/>
    <w:rPr>
      <w:rFonts w:ascii="Calibri" w:hAnsi="Calibri" w:cs="Calibri"/>
      <w:b/>
      <w:i/>
      <w:iCs/>
      <w:color w:val="DDDDDD" w:themeColor="accent1"/>
      <w:sz w:val="22"/>
      <w:szCs w:val="22"/>
    </w:rPr>
  </w:style>
  <w:style w:type="character" w:styleId="nfasisintenso">
    <w:name w:val="Intense Emphasis"/>
    <w:basedOn w:val="Fuentedeprrafopredeter"/>
    <w:uiPriority w:val="21"/>
    <w:semiHidden/>
    <w:rsid w:val="00270D14"/>
    <w:rPr>
      <w:rFonts w:ascii="Calibri" w:hAnsi="Calibri" w:cs="Calibri"/>
      <w:i/>
      <w:iCs/>
      <w:color w:val="DDDDDD" w:themeColor="accent1"/>
    </w:rPr>
  </w:style>
  <w:style w:type="paragraph" w:styleId="NormalWeb">
    <w:name w:val="Normal (Web)"/>
    <w:basedOn w:val="Normal"/>
    <w:uiPriority w:val="99"/>
    <w:semiHidden/>
    <w:unhideWhenUsed/>
    <w:rsid w:val="00270D14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270D14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270D14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270D14"/>
    <w:pPr>
      <w:spacing w:after="0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0D14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70D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70D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70D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70D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70D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70D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normal">
    <w:name w:val="Normal Indent"/>
    <w:basedOn w:val="Normal"/>
    <w:uiPriority w:val="99"/>
    <w:semiHidden/>
    <w:unhideWhenUsed/>
    <w:rsid w:val="00270D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70D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70D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2">
    <w:name w:val="List Table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3">
    <w:name w:val="List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70D14"/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70D14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70D14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70D14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70D14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70D14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70D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70D14"/>
  </w:style>
  <w:style w:type="character" w:customStyle="1" w:styleId="SaludoCar">
    <w:name w:val="Saludo Car"/>
    <w:basedOn w:val="Fuentedeprrafopredeter"/>
    <w:link w:val="Salud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270D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bsica1">
    <w:name w:val="Table Simple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70D14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270D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70D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70D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70D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70D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70D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70D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70D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70D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70D14"/>
    <w:rPr>
      <w:rFonts w:ascii="Calibri Light" w:eastAsiaTheme="majorEastAsia" w:hAnsi="Calibri Light" w:cs="Calibri Light"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70D14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70D14"/>
    <w:rPr>
      <w:rFonts w:ascii="Consolas" w:hAnsi="Consolas" w:cs="Calibri"/>
      <w:b/>
      <w:color w:val="FFFFFF" w:themeColor="background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270D14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70D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3">
    <w:name w:val="Grid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270D14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270D14"/>
    <w:rPr>
      <w:rFonts w:ascii="Calibri" w:hAnsi="Calibri" w:cs="Calibri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0D14"/>
    <w:rPr>
      <w:rFonts w:ascii="Calibri" w:hAnsi="Calibri" w:cs="Calibri"/>
      <w:color w:val="919191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270D14"/>
    <w:rPr>
      <w:rFonts w:ascii="Calibri" w:hAnsi="Calibri" w:cs="Calibri"/>
      <w:color w:val="5F5F5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70D1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microsoft.com/office/2007/relationships/hdphoto" Target="media/hdphoto6.wdp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4.wdp"/><Relationship Id="rId25" Type="http://schemas.openxmlformats.org/officeDocument/2006/relationships/image" Target="media/image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8.wdp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microsoft.com/office/2007/relationships/hdphoto" Target="media/hdphoto7.wdp"/><Relationship Id="rId27" Type="http://schemas.openxmlformats.org/officeDocument/2006/relationships/image" Target="media/image8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13" Type="http://schemas.openxmlformats.org/officeDocument/2006/relationships/image" Target="media/image21.jpeg"/><Relationship Id="rId3" Type="http://schemas.openxmlformats.org/officeDocument/2006/relationships/image" Target="media/image11.png"/><Relationship Id="rId7" Type="http://schemas.openxmlformats.org/officeDocument/2006/relationships/image" Target="media/image15.jpg"/><Relationship Id="rId12" Type="http://schemas.openxmlformats.org/officeDocument/2006/relationships/image" Target="media/image20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6" Type="http://schemas.openxmlformats.org/officeDocument/2006/relationships/image" Target="media/image14.jpg"/><Relationship Id="rId11" Type="http://schemas.openxmlformats.org/officeDocument/2006/relationships/image" Target="media/image19.jpeg"/><Relationship Id="rId5" Type="http://schemas.openxmlformats.org/officeDocument/2006/relationships/image" Target="media/image13.jpg"/><Relationship Id="rId10" Type="http://schemas.openxmlformats.org/officeDocument/2006/relationships/image" Target="media/image18.png"/><Relationship Id="rId4" Type="http://schemas.openxmlformats.org/officeDocument/2006/relationships/image" Target="media/image12.jpg"/><Relationship Id="rId9" Type="http://schemas.openxmlformats.org/officeDocument/2006/relationships/image" Target="media/image17.png"/><Relationship Id="rId14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7.jpg"/><Relationship Id="rId1" Type="http://schemas.openxmlformats.org/officeDocument/2006/relationships/image" Target="media/image16.jpg"/><Relationship Id="rId4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uthkuperman/Library/Containers/com.microsoft.Word/Data/Library/Application%20Support/Microsoft/Office/16.0/DTS/Search/%7b1E3E36FB-B944-3544-92E9-D3192CA31357%7dtf45088960.dotx" TargetMode="External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8DC991-B19E-4885-8436-6DB756F7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restaurante.dotx</Template>
  <TotalTime>0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2020-08-07T01:51:00Z</dcterms:created>
  <dcterms:modified xsi:type="dcterms:W3CDTF">2020-08-07T18:44:00Z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