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4F41" w:rsidRPr="00644F41" w:rsidRDefault="00ED21F0">
      <w:pPr>
        <w:spacing w:after="0"/>
        <w:rPr>
          <w:noProof/>
          <w:sz w:val="4"/>
        </w:rPr>
      </w:pPr>
      <w:r>
        <w:rPr>
          <w:noProof/>
          <w:sz w:val="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8230967</wp:posOffset>
            </wp:positionH>
            <wp:positionV relativeFrom="page">
              <wp:posOffset>1060450</wp:posOffset>
            </wp:positionV>
            <wp:extent cx="2284095" cy="3601720"/>
            <wp:effectExtent l="0" t="0" r="0" b="0"/>
            <wp:wrapThrough wrapText="bothSides">
              <wp:wrapPolygon edited="0">
                <wp:start x="9608" y="533"/>
                <wp:lineTo x="9008" y="762"/>
                <wp:lineTo x="6846" y="1752"/>
                <wp:lineTo x="5885" y="3123"/>
                <wp:lineTo x="5885" y="4341"/>
                <wp:lineTo x="6606" y="5560"/>
                <wp:lineTo x="8887" y="7997"/>
                <wp:lineTo x="9248" y="9216"/>
                <wp:lineTo x="4804" y="15080"/>
                <wp:lineTo x="2162" y="16528"/>
                <wp:lineTo x="1321" y="17365"/>
                <wp:lineTo x="1201" y="18965"/>
                <wp:lineTo x="2402" y="20107"/>
                <wp:lineTo x="19096" y="20107"/>
                <wp:lineTo x="20177" y="18965"/>
                <wp:lineTo x="20297" y="17746"/>
                <wp:lineTo x="20057" y="17289"/>
                <wp:lineTo x="19336" y="16528"/>
                <wp:lineTo x="17415" y="15309"/>
                <wp:lineTo x="14652" y="11653"/>
                <wp:lineTo x="13211" y="7997"/>
                <wp:lineTo x="14172" y="6779"/>
                <wp:lineTo x="15373" y="5560"/>
                <wp:lineTo x="16093" y="4417"/>
                <wp:lineTo x="16093" y="3123"/>
                <wp:lineTo x="15373" y="1980"/>
                <wp:lineTo x="15253" y="1676"/>
                <wp:lineTo x="13091" y="762"/>
                <wp:lineTo x="12370" y="533"/>
                <wp:lineTo x="9608" y="533"/>
              </wp:wrapPolygon>
            </wp:wrapThrough>
            <wp:docPr id="194" name="Imagen 194" descr="Imagen que contiene dibu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Imagen que contiene dibujo, tabla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72" b="91057" l="7692" r="91026">
                                  <a14:foregroundMark x1="46795" y1="8130" x2="46795" y2="8130"/>
                                  <a14:foregroundMark x1="51282" y1="4472" x2="51282" y2="4472"/>
                                  <a14:foregroundMark x1="28205" y1="91057" x2="28205" y2="91057"/>
                                  <a14:foregroundMark x1="91026" y1="84146" x2="91026" y2="84146"/>
                                  <a14:foregroundMark x1="70513" y1="89837" x2="70513" y2="89837"/>
                                  <a14:backgroundMark x1="72436" y1="32520" x2="72436" y2="32520"/>
                                  <a14:backgroundMark x1="70513" y1="31301" x2="76282" y2="34553"/>
                                  <a14:backgroundMark x1="70513" y1="33333" x2="65385" y2="32927"/>
                                  <a14:backgroundMark x1="69231" y1="31301" x2="72436" y2="31301"/>
                                  <a14:backgroundMark x1="72436" y1="30894" x2="72436" y2="30894"/>
                                  <a14:backgroundMark x1="68590" y1="30488" x2="68590" y2="30488"/>
                                  <a14:backgroundMark x1="68590" y1="29268" x2="68590" y2="29268"/>
                                  <a14:backgroundMark x1="70513" y1="30894" x2="66667" y2="321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E6F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831DFC" wp14:editId="38223991">
                <wp:simplePos x="0" y="0"/>
                <wp:positionH relativeFrom="column">
                  <wp:posOffset>7593330</wp:posOffset>
                </wp:positionH>
                <wp:positionV relativeFrom="paragraph">
                  <wp:posOffset>1982470</wp:posOffset>
                </wp:positionV>
                <wp:extent cx="2624455" cy="1235075"/>
                <wp:effectExtent l="0" t="0" r="17145" b="9525"/>
                <wp:wrapNone/>
                <wp:docPr id="19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23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4B76BC" w:rsidRPr="004B76BC" w:rsidRDefault="004B76BC" w:rsidP="004B76BC">
                            <w:pPr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96"/>
                                <w:szCs w:val="9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TALLES</w:t>
                            </w:r>
                            <w:r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31DFC" id="_x0000_t202" coordsize="21600,21600" o:spt="202" path="m,l,21600r21600,l21600,xe">
                <v:stroke joinstyle="miter"/>
                <v:path gradientshapeok="t" o:connecttype="rect"/>
              </v:shapetype>
              <v:shape id="Cuadro de texto 195" o:spid="_x0000_s1026" type="#_x0000_t202" style="position:absolute;margin-left:597.9pt;margin-top:156.1pt;width:206.65pt;height:9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" fillcolor="white [3212]" strokecolor="white [3212]" strokeweight=".5pt">
                <v:fill opacity="41377f"/>
                <v:stroke opacity="40606f"/>
                <v:textbox>
                  <w:txbxContent>
                    <w:p w:rsidR="004B76BC" w:rsidRPr="004B76BC" w:rsidRDefault="004B76BC" w:rsidP="004B76BC">
                      <w:pPr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BC">
                        <w:rPr>
                          <w:rFonts w:ascii="Montserrat" w:hAnsi="Montserrat"/>
                          <w:color w:val="D20076"/>
                          <w:spacing w:val="10"/>
                          <w:sz w:val="96"/>
                          <w:szCs w:val="9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TALLES</w:t>
                      </w:r>
                      <w:r w:rsidRPr="004B76BC"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JAQUE</w:t>
                      </w:r>
                    </w:p>
                  </w:txbxContent>
                </v:textbox>
              </v:shape>
            </w:pict>
          </mc:Fallback>
        </mc:AlternateContent>
      </w:r>
      <w:r w:rsidR="004B76BC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9C48EC" wp14:editId="26A64068">
                <wp:simplePos x="0" y="0"/>
                <wp:positionH relativeFrom="column">
                  <wp:posOffset>-635</wp:posOffset>
                </wp:positionH>
                <wp:positionV relativeFrom="paragraph">
                  <wp:posOffset>3660140</wp:posOffset>
                </wp:positionV>
                <wp:extent cx="4114800" cy="0"/>
                <wp:effectExtent l="0" t="12700" r="12700" b="1270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26105" id="Conector recto 4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88.2pt" to="323.95pt,28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" strokecolor="#ddd [3204]" strokeweight="2.25pt">
                <v:stroke joinstyle="miter"/>
              </v:line>
            </w:pict>
          </mc:Fallback>
        </mc:AlternateContent>
      </w:r>
      <w:r w:rsidR="004B76BC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DF6781" wp14:editId="6E927D87">
                <wp:simplePos x="0" y="0"/>
                <wp:positionH relativeFrom="column">
                  <wp:posOffset>0</wp:posOffset>
                </wp:positionH>
                <wp:positionV relativeFrom="paragraph">
                  <wp:posOffset>678815</wp:posOffset>
                </wp:positionV>
                <wp:extent cx="4762500" cy="2864485"/>
                <wp:effectExtent l="0" t="0" r="12700" b="1841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864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B76BC" w:rsidRPr="004B76BC" w:rsidRDefault="004B76BC" w:rsidP="004B76BC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 xml:space="preserve">SE BUSCA EL 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>INTERCAMBIO DE IDEAS DE LOS ACTORES SOCIALES QUE LES COMPETE LA TEMÁTICA A TRABAJAR.</w:t>
                            </w:r>
                          </w:p>
                          <w:p w:rsidR="004B76BC" w:rsidRPr="004B76BC" w:rsidRDefault="004B76BC" w:rsidP="004B76BC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 xml:space="preserve">RESPETANDO 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>LOS VALORES DE NUESTRA ORGANIZACIÓN (DDHH Y FEMINISMO)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>, SE CONTEMPLARAN P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>OSIBLES SOLUCIONES A CONFLICTOS SOCIALES, PRODUCTIVOS Y/O COLECTIVOS (SALUD, GÉNERO, MINORÍAS) PRESENTADOS A LA ORGANIZACIÓN.</w:t>
                            </w:r>
                          </w:p>
                          <w:p w:rsidR="001D42C7" w:rsidRPr="004B76BC" w:rsidRDefault="001D42C7" w:rsidP="00CF78BD">
                            <w:pPr>
                              <w:jc w:val="both"/>
                              <w:rPr>
                                <w:sz w:val="40"/>
                                <w:szCs w:val="40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6781" id="Cuadro de texto 21" o:spid="_x0000_s1027" type="#_x0000_t202" style="position:absolute;margin-left:0;margin-top:53.45pt;width:375pt;height:22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" fillcolor="black [3213]" strokecolor="#6e6e6e [1604]" strokeweight=".5pt">
                <v:fill opacity="45232f"/>
                <v:textbox>
                  <w:txbxContent>
                    <w:p w:rsidR="004B76BC" w:rsidRPr="004B76BC" w:rsidRDefault="004B76BC" w:rsidP="004B76BC">
                      <w:pPr>
                        <w:spacing w:after="0"/>
                        <w:jc w:val="both"/>
                        <w:textAlignment w:val="baseline"/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 xml:space="preserve">SE BUSCA EL </w:t>
                      </w:r>
                      <w:r w:rsidRPr="004B76BC"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>INTERCAMBIO DE IDEAS DE LOS ACTORES SOCIALES QUE LES COMPETE LA TEMÁTICA A TRABAJAR.</w:t>
                      </w:r>
                    </w:p>
                    <w:p w:rsidR="004B76BC" w:rsidRPr="004B76BC" w:rsidRDefault="004B76BC" w:rsidP="004B76BC">
                      <w:pPr>
                        <w:spacing w:after="0"/>
                        <w:jc w:val="both"/>
                        <w:textAlignment w:val="baseline"/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 xml:space="preserve">RESPETANDO </w:t>
                      </w:r>
                      <w:r w:rsidRPr="004B76BC"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>LOS VALORES DE NUESTRA ORGANIZACIÓN (DDHH Y FEMINISMO)</w:t>
                      </w:r>
                      <w:r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>, SE CONTEMPLARAN P</w:t>
                      </w:r>
                      <w:r w:rsidRPr="004B76BC"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>OSIBLES SOLUCIONES A CONFLICTOS SOCIALES, PRODUCTIVOS Y/O COLECTIVOS (SALUD, GÉNERO, MINORÍAS) PRESENTADOS A LA ORGANIZACIÓN.</w:t>
                      </w:r>
                    </w:p>
                    <w:p w:rsidR="001D42C7" w:rsidRPr="004B76BC" w:rsidRDefault="001D42C7" w:rsidP="00CF78BD">
                      <w:pPr>
                        <w:jc w:val="both"/>
                        <w:rPr>
                          <w:sz w:val="40"/>
                          <w:szCs w:val="40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6BC">
        <w:rPr>
          <w:noProof/>
          <w:sz w:val="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3167434</wp:posOffset>
            </wp:positionH>
            <wp:positionV relativeFrom="page">
              <wp:posOffset>-436938</wp:posOffset>
            </wp:positionV>
            <wp:extent cx="4102735" cy="4102735"/>
            <wp:effectExtent l="0" t="0" r="0" b="0"/>
            <wp:wrapThrough wrapText="bothSides">
              <wp:wrapPolygon edited="0">
                <wp:start x="10029" y="4145"/>
                <wp:lineTo x="9227" y="4346"/>
                <wp:lineTo x="7021" y="5148"/>
                <wp:lineTo x="6686" y="5616"/>
                <wp:lineTo x="5817" y="6419"/>
                <wp:lineTo x="5015" y="7489"/>
                <wp:lineTo x="4547" y="8558"/>
                <wp:lineTo x="4279" y="9628"/>
                <wp:lineTo x="4145" y="10698"/>
                <wp:lineTo x="4212" y="11768"/>
                <wp:lineTo x="4480" y="12838"/>
                <wp:lineTo x="4948" y="13907"/>
                <wp:lineTo x="5616" y="14977"/>
                <wp:lineTo x="6753" y="16047"/>
                <wp:lineTo x="6820" y="16181"/>
                <wp:lineTo x="8893" y="17117"/>
                <wp:lineTo x="9896" y="17384"/>
                <wp:lineTo x="11701" y="17384"/>
                <wp:lineTo x="12704" y="17117"/>
                <wp:lineTo x="14777" y="16181"/>
                <wp:lineTo x="14844" y="16047"/>
                <wp:lineTo x="15980" y="14977"/>
                <wp:lineTo x="16716" y="13907"/>
                <wp:lineTo x="17117" y="12838"/>
                <wp:lineTo x="17384" y="11768"/>
                <wp:lineTo x="17384" y="9628"/>
                <wp:lineTo x="17050" y="8558"/>
                <wp:lineTo x="16582" y="7489"/>
                <wp:lineTo x="15780" y="6419"/>
                <wp:lineTo x="14643" y="5416"/>
                <wp:lineTo x="14576" y="5148"/>
                <wp:lineTo x="12370" y="4346"/>
                <wp:lineTo x="11634" y="4145"/>
                <wp:lineTo x="10029" y="4145"/>
              </wp:wrapPolygon>
            </wp:wrapThrough>
            <wp:docPr id="193" name="Imagen 193" descr="Imagen que contiene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n 193" descr="Imagen que contiene competencia de atletismo&#10;&#10;Descripción generada automáticamente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47593" y1="42037" x2="47778" y2="52685"/>
                                  <a14:foregroundMark x1="45942" y1="58889" x2="45093" y2="61759"/>
                                  <a14:foregroundMark x1="47778" y1="52685" x2="45942" y2="58889"/>
                                  <a14:foregroundMark x1="45093" y1="61759" x2="51574" y2="54815"/>
                                  <a14:foregroundMark x1="51574" y1="54815" x2="51574" y2="54444"/>
                                  <a14:backgroundMark x1="40833" y1="61019" x2="40833" y2="61019"/>
                                  <a14:backgroundMark x1="45093" y1="58889" x2="45093" y2="5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A5A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-1484667</wp:posOffset>
                </wp:positionV>
                <wp:extent cx="4343400" cy="1437640"/>
                <wp:effectExtent l="0" t="0" r="12700" b="1016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37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C16180" w:rsidRPr="004B76BC" w:rsidRDefault="004B76BC" w:rsidP="00CF78BD">
                            <w:pPr>
                              <w:ind w:left="720"/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POLÍTICAS PÚBLICAS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margin-left:0;margin-top:-116.9pt;width:342pt;height:11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" fillcolor="white [3212]" strokecolor="white [3212]" strokeweight=".5pt">
                <v:fill opacity="41377f"/>
                <v:stroke opacity="40606f"/>
                <v:textbox>
                  <w:txbxContent>
                    <w:p w:rsidR="00C16180" w:rsidRPr="004B76BC" w:rsidRDefault="004B76BC" w:rsidP="00CF78BD">
                      <w:pPr>
                        <w:ind w:left="720"/>
                        <w:rPr>
                          <w:rFonts w:ascii="Montserrat" w:hAnsi="Montserrat"/>
                          <w:color w:val="D2007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BC">
                        <w:rPr>
                          <w:rFonts w:ascii="Montserrat" w:hAnsi="Montserrat"/>
                          <w:color w:val="D2007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POLÍTICAS PÚBLICAS</w:t>
                      </w:r>
                    </w:p>
                  </w:txbxContent>
                </v:textbox>
              </v:shape>
            </w:pict>
          </mc:Fallback>
        </mc:AlternateContent>
      </w:r>
      <w:r w:rsidR="00360A47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1EED79" wp14:editId="6389285A">
                <wp:simplePos x="0" y="0"/>
                <wp:positionH relativeFrom="column">
                  <wp:posOffset>0</wp:posOffset>
                </wp:positionH>
                <wp:positionV relativeFrom="paragraph">
                  <wp:posOffset>566882</wp:posOffset>
                </wp:positionV>
                <wp:extent cx="3956050" cy="0"/>
                <wp:effectExtent l="0" t="12700" r="19050" b="127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0E210" id="Conector recto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4.65pt" to="311.5pt,4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" strokecolor="#ddd [3204]" strokeweight="2.25pt">
                <v:stroke joinstyle="miter"/>
              </v:line>
            </w:pict>
          </mc:Fallback>
        </mc:AlternateContent>
      </w:r>
      <w:r w:rsidR="00360A47" w:rsidRPr="00956F21"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246690" wp14:editId="717F6E96">
                <wp:simplePos x="0" y="0"/>
                <wp:positionH relativeFrom="column">
                  <wp:posOffset>2540</wp:posOffset>
                </wp:positionH>
                <wp:positionV relativeFrom="paragraph">
                  <wp:posOffset>-2134985</wp:posOffset>
                </wp:positionV>
                <wp:extent cx="5183505" cy="7180090"/>
                <wp:effectExtent l="0" t="0" r="10795" b="825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180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83470" w:rsidRPr="00956F21" w:rsidRDefault="00883470" w:rsidP="00883470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6690" id="Cuadro de texto 40" o:spid="_x0000_s1029" type="#_x0000_t202" style="position:absolute;margin-left:.2pt;margin-top:-168.1pt;width:408.15pt;height:56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" fillcolor="black [3213]" strokecolor="#6e6e6e [1604]" strokeweight=".5pt">
                <v:fill opacity="45232f"/>
                <v:textbox>
                  <w:txbxContent>
                    <w:p w:rsidR="00883470" w:rsidRPr="00956F21" w:rsidRDefault="00883470" w:rsidP="00883470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2C7">
        <w:rPr>
          <w:noProof/>
          <w:sz w:val="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173355</wp:posOffset>
            </wp:positionV>
            <wp:extent cx="10210800" cy="7179945"/>
            <wp:effectExtent l="0" t="0" r="0" b="0"/>
            <wp:wrapThrough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hrough>
            <wp:docPr id="34" name="Imagen 34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3" w:rsidRPr="00956F21">
        <w:rPr>
          <w:noProof/>
          <w:sz w:val="4"/>
          <w:szCs w:val="4"/>
          <w:lang w:bidi="es-ES"/>
        </w:rPr>
        <w:br w:type="page"/>
      </w:r>
    </w:p>
    <w:p w:rsidR="00AA0392" w:rsidRPr="00382330" w:rsidRDefault="00CF78BD" w:rsidP="00AA0392">
      <w:pPr>
        <w:spacing w:after="0"/>
        <w:rPr>
          <w:noProof/>
          <w:sz w:val="2"/>
        </w:rPr>
      </w:pPr>
      <w:r>
        <w:rPr>
          <w:noProof/>
          <w:sz w:val="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5369509</wp:posOffset>
                </wp:positionH>
                <wp:positionV relativeFrom="paragraph">
                  <wp:posOffset>-1551905</wp:posOffset>
                </wp:positionV>
                <wp:extent cx="4584700" cy="6003208"/>
                <wp:effectExtent l="0" t="0" r="12700" b="17145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600320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B76BC" w:rsidRPr="004B76BC" w:rsidRDefault="004B76BC" w:rsidP="004B76BC">
                            <w:pPr>
                              <w:spacing w:after="0"/>
                              <w:jc w:val="both"/>
                              <w:rPr>
                                <w:rFonts w:asciiTheme="minorHAnsi" w:eastAsia="Times New Roman" w:hAnsiTheme="minorHAnsi" w:cs="Times New Roman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</w:pPr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 xml:space="preserve">LUEGO DE PRESENTAR EL </w:t>
                            </w:r>
                            <w:hyperlink r:id="rId17" w:history="1">
                              <w:r w:rsidRPr="004B76BC">
                                <w:rPr>
                                  <w:rFonts w:asciiTheme="minorHAnsi" w:eastAsia="Times New Roman" w:hAnsiTheme="minorHAnsi" w:cs="Arial"/>
                                  <w:bCs/>
                                  <w:sz w:val="40"/>
                                  <w:szCs w:val="40"/>
                                  <w:u w:val="single"/>
                                  <w:lang w:val="es-AR" w:eastAsia="es-ES_tradnl"/>
                                </w:rPr>
                                <w:t>FORM</w:t>
                              </w:r>
                              <w:r w:rsidRPr="004B76BC">
                                <w:rPr>
                                  <w:rFonts w:asciiTheme="minorHAnsi" w:eastAsia="Times New Roman" w:hAnsiTheme="minorHAnsi" w:cs="Arial"/>
                                  <w:bCs/>
                                  <w:sz w:val="40"/>
                                  <w:szCs w:val="40"/>
                                  <w:u w:val="single"/>
                                  <w:lang w:val="es-AR" w:eastAsia="es-ES_tradnl"/>
                                </w:rPr>
                                <w:t>U</w:t>
                              </w:r>
                              <w:r w:rsidRPr="004B76BC">
                                <w:rPr>
                                  <w:rFonts w:asciiTheme="minorHAnsi" w:eastAsia="Times New Roman" w:hAnsiTheme="minorHAnsi" w:cs="Arial"/>
                                  <w:bCs/>
                                  <w:sz w:val="40"/>
                                  <w:szCs w:val="40"/>
                                  <w:u w:val="single"/>
                                  <w:lang w:val="es-AR" w:eastAsia="es-ES_tradnl"/>
                                </w:rPr>
                                <w:t>LARIO</w:t>
                              </w:r>
                            </w:hyperlink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 xml:space="preserve"> Y SER APROBADO POR EL ÁREA, SE CONFORMARÁ EL GRUPO DEL 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Cs/>
                                <w:sz w:val="40"/>
                                <w:szCs w:val="40"/>
                                <w:lang w:val="es-AR" w:eastAsia="es-ES_tradnl"/>
                              </w:rPr>
                              <w:t>NUEVO PROYECTO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>. LXS INTEGRANTES TENDRÁN LA POTESTAD DE LLEVAR ADELANTE LA PLANIFICACIÓN, INVESTIGACIÓN, Y FORMULACIÓN DEL PROYECTO DE LEY O POLÌTICA PÚBLICA EN SÍ.</w:t>
                            </w:r>
                          </w:p>
                          <w:p w:rsidR="004B76BC" w:rsidRPr="004B76BC" w:rsidRDefault="004B76BC" w:rsidP="004B76BC">
                            <w:pPr>
                              <w:numPr>
                                <w:ilvl w:val="0"/>
                                <w:numId w:val="16"/>
                              </w:numPr>
                              <w:spacing w:after="0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</w:pPr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>EL ÁREA BRINDARÁ UN “DELEGADX” PARA CADA GRUPO DE PROYECTO PARA QUE SIRVA DE NEXO Y DE SOPORTE.</w:t>
                            </w:r>
                          </w:p>
                          <w:p w:rsidR="00382330" w:rsidRPr="004B76BC" w:rsidRDefault="004B76BC" w:rsidP="004B76BC">
                            <w:pPr>
                              <w:numPr>
                                <w:ilvl w:val="0"/>
                                <w:numId w:val="16"/>
                              </w:numPr>
                              <w:spacing w:after="0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</w:pPr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>EL GRUPO DE PROYECTO DEBERÁ BRINDAR, CADA MES, UN RESUMEN DE LOS TRABAJOS QUE SE ENCUENTRE LLEVANDO ADELANTE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 xml:space="preserve">. </w:t>
                            </w:r>
                            <w:r w:rsidRPr="004B76BC">
                              <w:rPr>
                                <w:rFonts w:asciiTheme="minorHAnsi" w:eastAsia="Times New Roman" w:hAnsiTheme="minorHAnsi" w:cs="Arial"/>
                                <w:b w:val="0"/>
                                <w:sz w:val="40"/>
                                <w:szCs w:val="40"/>
                                <w:lang w:val="es-AR" w:eastAsia="es-ES_tradnl"/>
                              </w:rPr>
                              <w:t>LA ORGANIZACIÓN TENDRÁ LA POTESTAD DE SOLICITAR UN INFORME EN CUALQUIER MOMENTO.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9" o:spid="_x0000_s1030" type="#_x0000_t202" style="position:absolute;margin-left:422.8pt;margin-top:-122.2pt;width:361pt;height:47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" filled="f" strokecolor="#6e6e6e [1604]" strokeweight=".5pt">
                <v:textbox>
                  <w:txbxContent>
                    <w:p w:rsidR="004B76BC" w:rsidRPr="004B76BC" w:rsidRDefault="004B76BC" w:rsidP="004B76BC">
                      <w:pPr>
                        <w:spacing w:after="0"/>
                        <w:jc w:val="both"/>
                        <w:rPr>
                          <w:rFonts w:asciiTheme="minorHAnsi" w:eastAsia="Times New Roman" w:hAnsiTheme="minorHAnsi" w:cs="Times New Roman"/>
                          <w:b w:val="0"/>
                          <w:sz w:val="40"/>
                          <w:szCs w:val="40"/>
                          <w:lang w:val="es-AR" w:eastAsia="es-ES_tradnl"/>
                        </w:rPr>
                      </w:pPr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 xml:space="preserve">LUEGO DE PRESENTAR EL </w:t>
                      </w:r>
                      <w:hyperlink r:id="rId18" w:history="1">
                        <w:r w:rsidRPr="004B76BC">
                          <w:rPr>
                            <w:rFonts w:asciiTheme="minorHAnsi" w:eastAsia="Times New Roman" w:hAnsiTheme="minorHAnsi" w:cs="Arial"/>
                            <w:bCs/>
                            <w:sz w:val="40"/>
                            <w:szCs w:val="40"/>
                            <w:u w:val="single"/>
                            <w:lang w:val="es-AR" w:eastAsia="es-ES_tradnl"/>
                          </w:rPr>
                          <w:t>FORM</w:t>
                        </w:r>
                        <w:r w:rsidRPr="004B76BC">
                          <w:rPr>
                            <w:rFonts w:asciiTheme="minorHAnsi" w:eastAsia="Times New Roman" w:hAnsiTheme="minorHAnsi" w:cs="Arial"/>
                            <w:bCs/>
                            <w:sz w:val="40"/>
                            <w:szCs w:val="40"/>
                            <w:u w:val="single"/>
                            <w:lang w:val="es-AR" w:eastAsia="es-ES_tradnl"/>
                          </w:rPr>
                          <w:t>U</w:t>
                        </w:r>
                        <w:r w:rsidRPr="004B76BC">
                          <w:rPr>
                            <w:rFonts w:asciiTheme="minorHAnsi" w:eastAsia="Times New Roman" w:hAnsiTheme="minorHAnsi" w:cs="Arial"/>
                            <w:bCs/>
                            <w:sz w:val="40"/>
                            <w:szCs w:val="40"/>
                            <w:u w:val="single"/>
                            <w:lang w:val="es-AR" w:eastAsia="es-ES_tradnl"/>
                          </w:rPr>
                          <w:t>LARIO</w:t>
                        </w:r>
                      </w:hyperlink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 xml:space="preserve"> Y SER APROBADO POR EL ÁREA, SE CONFORMARÁ EL GRUPO DEL </w:t>
                      </w:r>
                      <w:r w:rsidRPr="004B76BC">
                        <w:rPr>
                          <w:rFonts w:asciiTheme="minorHAnsi" w:eastAsia="Times New Roman" w:hAnsiTheme="minorHAnsi" w:cs="Arial"/>
                          <w:bCs/>
                          <w:sz w:val="40"/>
                          <w:szCs w:val="40"/>
                          <w:lang w:val="es-AR" w:eastAsia="es-ES_tradnl"/>
                        </w:rPr>
                        <w:t>NUEVO PROYECTO</w:t>
                      </w:r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>. LXS INTEGRANTES TENDRÁN LA POTESTAD DE LLEVAR ADELANTE LA PLANIFICACIÓN, INVESTIGACIÓN, Y FORMULACIÓN DEL PROYECTO DE LEY O POLÌTICA PÚBLICA EN SÍ.</w:t>
                      </w:r>
                    </w:p>
                    <w:p w:rsidR="004B76BC" w:rsidRPr="004B76BC" w:rsidRDefault="004B76BC" w:rsidP="004B76BC">
                      <w:pPr>
                        <w:numPr>
                          <w:ilvl w:val="0"/>
                          <w:numId w:val="16"/>
                        </w:numPr>
                        <w:spacing w:after="0"/>
                        <w:jc w:val="both"/>
                        <w:textAlignment w:val="baseline"/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</w:pPr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>EL ÁREA BRINDARÁ UN “DELEGADX” PARA CADA GRUPO DE PROYECTO PARA QUE SIRVA DE NEXO Y DE SOPORTE.</w:t>
                      </w:r>
                    </w:p>
                    <w:p w:rsidR="00382330" w:rsidRPr="004B76BC" w:rsidRDefault="004B76BC" w:rsidP="004B76BC">
                      <w:pPr>
                        <w:numPr>
                          <w:ilvl w:val="0"/>
                          <w:numId w:val="16"/>
                        </w:numPr>
                        <w:spacing w:after="0"/>
                        <w:jc w:val="both"/>
                        <w:textAlignment w:val="baseline"/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</w:pPr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>EL GRUPO DE PROYECTO DEBERÁ BRINDAR, CADA MES, UN RESUMEN DE LOS TRABAJOS QUE SE ENCUENTRE LLEVANDO ADELANTE</w:t>
                      </w:r>
                      <w:r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 xml:space="preserve">. </w:t>
                      </w:r>
                      <w:r w:rsidRPr="004B76BC">
                        <w:rPr>
                          <w:rFonts w:asciiTheme="minorHAnsi" w:eastAsia="Times New Roman" w:hAnsiTheme="minorHAnsi" w:cs="Arial"/>
                          <w:b w:val="0"/>
                          <w:sz w:val="40"/>
                          <w:szCs w:val="40"/>
                          <w:lang w:val="es-AR" w:eastAsia="es-ES_tradnl"/>
                        </w:rPr>
                        <w:t>LA ORGANIZACIÓN TENDRÁ LA POTESTAD DE SOLICITAR UN INFORME EN CUALQUIER MOMENTO.</w:t>
                      </w:r>
                    </w:p>
                  </w:txbxContent>
                </v:textbox>
              </v:shape>
            </w:pict>
          </mc:Fallback>
        </mc:AlternateContent>
      </w:r>
      <w:r w:rsidR="00067112" w:rsidRPr="00A81E6F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647D2C" wp14:editId="4B22B416">
                <wp:simplePos x="0" y="0"/>
                <wp:positionH relativeFrom="column">
                  <wp:posOffset>-37638</wp:posOffset>
                </wp:positionH>
                <wp:positionV relativeFrom="paragraph">
                  <wp:posOffset>-915150</wp:posOffset>
                </wp:positionV>
                <wp:extent cx="4900295" cy="696595"/>
                <wp:effectExtent l="0" t="0" r="14605" b="14605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295" cy="696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A81E6F" w:rsidRPr="004B76BC" w:rsidRDefault="00133C69" w:rsidP="00CB6BFC">
                            <w:pPr>
                              <w:jc w:val="right"/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</w:t>
                            </w:r>
                            <w:r w:rsidR="00CB6BFC"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4B76BC">
                              <w:rPr>
                                <w:rFonts w:ascii="Montserrat" w:hAnsi="Montserrat"/>
                                <w:color w:val="D20076"/>
                                <w:spacing w:val="10"/>
                                <w:sz w:val="56"/>
                                <w:szCs w:val="56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 EL 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7D2C" id="Cuadro de texto 110" o:spid="_x0000_s1031" type="#_x0000_t202" style="position:absolute;margin-left:-2.95pt;margin-top:-72.05pt;width:385.85pt;height:5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" fillcolor="white [3212]" strokecolor="white [3212]" strokeweight=".5pt">
                <v:fill opacity="41377f"/>
                <v:stroke opacity="40606f"/>
                <v:textbox>
                  <w:txbxContent>
                    <w:p w:rsidR="00A81E6F" w:rsidRPr="004B76BC" w:rsidRDefault="00133C69" w:rsidP="00CB6BFC">
                      <w:pPr>
                        <w:jc w:val="right"/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BC"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</w:t>
                      </w:r>
                      <w:r w:rsidR="00CB6BFC" w:rsidRPr="004B76BC"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4B76BC">
                        <w:rPr>
                          <w:rFonts w:ascii="Montserrat" w:hAnsi="Montserrat"/>
                          <w:color w:val="D20076"/>
                          <w:spacing w:val="10"/>
                          <w:sz w:val="56"/>
                          <w:szCs w:val="56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 EL JUEGO</w:t>
                      </w:r>
                    </w:p>
                  </w:txbxContent>
                </v:textbox>
              </v:shape>
            </w:pict>
          </mc:Fallback>
        </mc:AlternateContent>
      </w:r>
      <w:r w:rsidR="00CB6BFC" w:rsidRPr="00A81E6F">
        <w:rPr>
          <w:noProof/>
          <w:sz w:val="2"/>
        </w:rPr>
        <w:drawing>
          <wp:anchor distT="0" distB="0" distL="114300" distR="114300" simplePos="0" relativeHeight="251765760" behindDoc="0" locked="0" layoutInCell="1" allowOverlap="1" wp14:anchorId="79A5959F" wp14:editId="6069ED65">
            <wp:simplePos x="0" y="0"/>
            <wp:positionH relativeFrom="column">
              <wp:posOffset>9813</wp:posOffset>
            </wp:positionH>
            <wp:positionV relativeFrom="page">
              <wp:posOffset>194656</wp:posOffset>
            </wp:positionV>
            <wp:extent cx="10223500" cy="7195820"/>
            <wp:effectExtent l="0" t="0" r="0" b="5080"/>
            <wp:wrapThrough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hrough>
            <wp:docPr id="112" name="Imagen 112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C33" w:rsidRPr="00A81E6F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B5EC09" wp14:editId="752CB8DC">
                <wp:simplePos x="0" y="0"/>
                <wp:positionH relativeFrom="column">
                  <wp:posOffset>5059017</wp:posOffset>
                </wp:positionH>
                <wp:positionV relativeFrom="paragraph">
                  <wp:posOffset>-2139481</wp:posOffset>
                </wp:positionV>
                <wp:extent cx="5183505" cy="7210839"/>
                <wp:effectExtent l="0" t="0" r="10795" b="15875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21083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81E6F" w:rsidRPr="00956F21" w:rsidRDefault="00A81E6F" w:rsidP="00A81E6F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C09" id="Cuadro de texto 109" o:spid="_x0000_s1032" type="#_x0000_t202" style="position:absolute;margin-left:398.35pt;margin-top:-168.45pt;width:408.15pt;height:56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" fillcolor="black [3213]" strokecolor="#6e6e6e [1604]" strokeweight=".5pt">
                <v:fill opacity="45232f"/>
                <v:textbox>
                  <w:txbxContent>
                    <w:p w:rsidR="00A81E6F" w:rsidRPr="00956F21" w:rsidRDefault="00A81E6F" w:rsidP="00A81E6F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F41">
        <w:rPr>
          <w:noProof/>
          <w:sz w:val="2"/>
        </w:rPr>
        <w:br w:type="page"/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fldChar w:fldCharType="begin"/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instrText xml:space="preserve"> INCLUDEPICTURE "https://lh4.googleusercontent.com/-FEL5jjxLyNvB9tZvvmqSRGk8SJKF_cMMF-lXDvYYOpxbMq9JBWbr6RVTD144R1w4gyp2qbWHB3FlqwnF6TvRo6EcsAlGFDucpmatIbVKrUK6RzproXwSPzmonjRzg" \* MERGEFORMATINET </w:instrText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fldChar w:fldCharType="separate"/>
      </w:r>
      <w:r w:rsidR="00AA0392" w:rsidRPr="00AA0392">
        <w:rPr>
          <w:rFonts w:ascii="Arial" w:eastAsia="Times New Roman" w:hAnsi="Arial" w:cs="Arial"/>
          <w:bCs/>
          <w:color w:val="000000"/>
          <w:sz w:val="22"/>
          <w:bdr w:val="none" w:sz="0" w:space="0" w:color="auto" w:frame="1"/>
          <w:lang w:val="es-AR" w:eastAsia="es-ES_tradnl"/>
        </w:rPr>
        <w:fldChar w:fldCharType="end"/>
      </w:r>
    </w:p>
    <w:p w:rsidR="0043117B" w:rsidRPr="00770DE2" w:rsidRDefault="00ED21F0" w:rsidP="00203BF9">
      <w:pPr>
        <w:spacing w:after="0"/>
        <w:rPr>
          <w:noProof/>
          <w:sz w:val="2"/>
        </w:rPr>
      </w:pPr>
      <w:r w:rsidRPr="00644F41">
        <w:rPr>
          <w:noProof/>
          <w:sz w:val="2"/>
        </w:rPr>
        <w:lastRenderedPageBreak/>
        <w:drawing>
          <wp:anchor distT="0" distB="0" distL="114300" distR="114300" simplePos="0" relativeHeight="251736064" behindDoc="0" locked="0" layoutInCell="1" allowOverlap="1" wp14:anchorId="3B1C8070" wp14:editId="4F7828F9">
            <wp:simplePos x="0" y="0"/>
            <wp:positionH relativeFrom="column">
              <wp:posOffset>-6985</wp:posOffset>
            </wp:positionH>
            <wp:positionV relativeFrom="page">
              <wp:posOffset>163453</wp:posOffset>
            </wp:positionV>
            <wp:extent cx="10223500" cy="7195820"/>
            <wp:effectExtent l="0" t="0" r="0" b="5080"/>
            <wp:wrapThrough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hrough>
            <wp:docPr id="85" name="Imagen 85" descr="Imagen que contiene pieza de ajedrez, objeto,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pieza de ajedrez, objeto, interior, tabla&#10;&#10;Descripción generada automáticamente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6BC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21157C" wp14:editId="7741F73B">
                <wp:simplePos x="0" y="0"/>
                <wp:positionH relativeFrom="column">
                  <wp:posOffset>6111875</wp:posOffset>
                </wp:positionH>
                <wp:positionV relativeFrom="paragraph">
                  <wp:posOffset>-1555750</wp:posOffset>
                </wp:positionV>
                <wp:extent cx="4111539" cy="455604"/>
                <wp:effectExtent l="0" t="0" r="3810" b="1905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539" cy="4556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jc w:val="center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info@politicaenjaque.org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157C" id="Cuadro de texto 101" o:spid="_x0000_s1033" type="#_x0000_t202" style="position:absolute;margin-left:481.25pt;margin-top:-122.5pt;width:323.75pt;height:35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" fillcolor="white [3212]" stroked="f" strokeweight=".5pt">
                <v:fill opacity="40092f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jc w:val="center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info@politicaenjaque.org</w:t>
                      </w:r>
                    </w:p>
                  </w:txbxContent>
                </v:textbox>
              </v:shape>
            </w:pict>
          </mc:Fallback>
        </mc:AlternateContent>
      </w:r>
      <w:r w:rsidR="00067112">
        <w:rPr>
          <w:noProof/>
          <w:sz w:val="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767080</wp:posOffset>
            </wp:positionV>
            <wp:extent cx="3561715" cy="6827520"/>
            <wp:effectExtent l="0" t="0" r="0" b="0"/>
            <wp:wrapThrough wrapText="bothSides">
              <wp:wrapPolygon edited="0">
                <wp:start x="0" y="362"/>
                <wp:lineTo x="0" y="1205"/>
                <wp:lineTo x="5930" y="1728"/>
                <wp:lineTo x="8626" y="2371"/>
                <wp:lineTo x="10552" y="3013"/>
                <wp:lineTo x="12092" y="3656"/>
                <wp:lineTo x="0" y="4299"/>
                <wp:lineTo x="0" y="11210"/>
                <wp:lineTo x="462" y="11371"/>
                <wp:lineTo x="0" y="11732"/>
                <wp:lineTo x="0" y="16955"/>
                <wp:lineTo x="13016" y="17156"/>
                <wp:lineTo x="11707" y="17799"/>
                <wp:lineTo x="10012" y="18442"/>
                <wp:lineTo x="7779" y="19085"/>
                <wp:lineTo x="4467" y="19728"/>
                <wp:lineTo x="0" y="20009"/>
                <wp:lineTo x="0" y="20853"/>
                <wp:lineTo x="1694" y="20853"/>
                <wp:lineTo x="5699" y="20451"/>
                <wp:lineTo x="8857" y="19768"/>
                <wp:lineTo x="11168" y="19085"/>
                <wp:lineTo x="14172" y="17799"/>
                <wp:lineTo x="15327" y="17156"/>
                <wp:lineTo x="17175" y="15871"/>
                <wp:lineTo x="18331" y="14585"/>
                <wp:lineTo x="19178" y="13299"/>
                <wp:lineTo x="19486" y="12656"/>
                <wp:lineTo x="19794" y="11371"/>
                <wp:lineTo x="19794" y="10085"/>
                <wp:lineTo x="19563" y="8799"/>
                <wp:lineTo x="18947" y="7513"/>
                <wp:lineTo x="17945" y="6228"/>
                <wp:lineTo x="16482" y="4942"/>
                <wp:lineTo x="14480" y="3656"/>
                <wp:lineTo x="13170" y="3013"/>
                <wp:lineTo x="11707" y="2371"/>
                <wp:lineTo x="9781" y="1728"/>
                <wp:lineTo x="8472" y="1406"/>
                <wp:lineTo x="7163" y="964"/>
                <wp:lineTo x="3004" y="522"/>
                <wp:lineTo x="1155" y="362"/>
                <wp:lineTo x="0" y="362"/>
              </wp:wrapPolygon>
            </wp:wrapThrough>
            <wp:docPr id="88" name="Imagen 8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 descr="Imagen que contiene dibujo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1"/>
                    <a:stretch/>
                  </pic:blipFill>
                  <pic:spPr bwMode="auto">
                    <a:xfrm>
                      <a:off x="0" y="0"/>
                      <a:ext cx="3561715" cy="6827520"/>
                    </a:xfrm>
                    <a:prstGeom prst="flowChartDelay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39AF4B" wp14:editId="5006ABE2">
                <wp:simplePos x="0" y="0"/>
                <wp:positionH relativeFrom="column">
                  <wp:posOffset>-118110</wp:posOffset>
                </wp:positionH>
                <wp:positionV relativeFrom="paragraph">
                  <wp:posOffset>-2096440</wp:posOffset>
                </wp:positionV>
                <wp:extent cx="4624070" cy="1601693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16016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BD0" w:rsidRPr="0003410B" w:rsidRDefault="00284BD0" w:rsidP="0003410B">
                            <w:pPr>
                              <w:jc w:val="right"/>
                              <w:rPr>
                                <w:rFonts w:ascii="Montserrat" w:hAnsi="Montserrat"/>
                                <w:spacing w:val="10"/>
                                <w:sz w:val="96"/>
                                <w:szCs w:val="96"/>
                                <w14:shadow w14:blurRad="0" w14:dist="38100" w14:dir="18300000" w14:sx="100000" w14:sy="100000" w14:kx="0" w14:ky="0" w14:algn="bl">
                                  <w14:schemeClr w14:val="tx2"/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3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3410B">
                              <w:rPr>
                                <w:rFonts w:ascii="Montserrat" w:hAnsi="Montserrat"/>
                                <w:spacing w:val="10"/>
                                <w:sz w:val="96"/>
                                <w:szCs w:val="96"/>
                                <w14:shadow w14:blurRad="0" w14:dist="38100" w14:dir="18300000" w14:sx="100000" w14:sy="100000" w14:kx="0" w14:ky="0" w14:algn="bl">
                                  <w14:schemeClr w14:val="tx2"/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39000"/>
                                    </w14:schemeClr>
                                  </w14:solidFill>
                                </w14:textFill>
                              </w:rPr>
                              <w:t>POLÍTICA EN 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AF4B" id="Cuadro de texto 92" o:spid="_x0000_s1034" type="#_x0000_t202" style="position:absolute;margin-left:-9.3pt;margin-top:-165.05pt;width:364.1pt;height:126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" fillcolor="white [3212]" stroked="f" strokeweight=".5pt">
                <v:fill opacity="40092f"/>
                <v:textbox>
                  <w:txbxContent>
                    <w:p w:rsidR="00284BD0" w:rsidRPr="0003410B" w:rsidRDefault="00284BD0" w:rsidP="0003410B">
                      <w:pPr>
                        <w:jc w:val="right"/>
                        <w:rPr>
                          <w:rFonts w:ascii="Montserrat" w:hAnsi="Montserrat"/>
                          <w:spacing w:val="10"/>
                          <w:sz w:val="96"/>
                          <w:szCs w:val="96"/>
                          <w14:shadow w14:blurRad="0" w14:dist="38100" w14:dir="18300000" w14:sx="100000" w14:sy="100000" w14:kx="0" w14:ky="0" w14:algn="bl">
                            <w14:schemeClr w14:val="tx2"/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7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39000"/>
                              </w14:schemeClr>
                            </w14:solidFill>
                          </w14:textFill>
                        </w:rPr>
                      </w:pPr>
                      <w:r w:rsidRPr="0003410B">
                        <w:rPr>
                          <w:rFonts w:ascii="Montserrat" w:hAnsi="Montserrat"/>
                          <w:spacing w:val="10"/>
                          <w:sz w:val="96"/>
                          <w:szCs w:val="96"/>
                          <w14:shadow w14:blurRad="0" w14:dist="38100" w14:dir="18300000" w14:sx="100000" w14:sy="100000" w14:kx="0" w14:ky="0" w14:algn="bl">
                            <w14:schemeClr w14:val="tx2"/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7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39000"/>
                              </w14:schemeClr>
                            </w14:solidFill>
                          </w14:textFill>
                        </w:rPr>
                        <w:t>POLÍTICA EN 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E5BB61" wp14:editId="3D524856">
                <wp:simplePos x="0" y="0"/>
                <wp:positionH relativeFrom="column">
                  <wp:posOffset>6494145</wp:posOffset>
                </wp:positionH>
                <wp:positionV relativeFrom="paragraph">
                  <wp:posOffset>3309467</wp:posOffset>
                </wp:positionV>
                <wp:extent cx="3749908" cy="455295"/>
                <wp:effectExtent l="50800" t="0" r="47625" b="103505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908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</w:t>
                            </w: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abramoseljuego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BB61" id="Cuadro de texto 100" o:spid="_x0000_s1035" type="#_x0000_t202" style="position:absolute;margin-left:511.35pt;margin-top:260.6pt;width:295.25pt;height:3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</w:t>
                      </w: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abramoseljuego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E8B942" wp14:editId="0917FD89">
                <wp:simplePos x="0" y="0"/>
                <wp:positionH relativeFrom="column">
                  <wp:posOffset>6477643</wp:posOffset>
                </wp:positionH>
                <wp:positionV relativeFrom="paragraph">
                  <wp:posOffset>2624005</wp:posOffset>
                </wp:positionV>
                <wp:extent cx="3748003" cy="455295"/>
                <wp:effectExtent l="50800" t="0" r="49530" b="10350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003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</w:t>
                            </w: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B942" id="Cuadro de texto 99" o:spid="_x0000_s1036" type="#_x0000_t202" style="position:absolute;margin-left:510.05pt;margin-top:206.6pt;width:295.1pt;height:35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</w:t>
                      </w: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A6DA1F" wp14:editId="7C0ACFF8">
                <wp:simplePos x="0" y="0"/>
                <wp:positionH relativeFrom="column">
                  <wp:posOffset>6477643</wp:posOffset>
                </wp:positionH>
                <wp:positionV relativeFrom="paragraph">
                  <wp:posOffset>1813777</wp:posOffset>
                </wp:positionV>
                <wp:extent cx="3750109" cy="448945"/>
                <wp:effectExtent l="50800" t="0" r="47625" b="97155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109" cy="448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DA1F" id="Cuadro de texto 98" o:spid="_x0000_s1037" type="#_x0000_t202" style="position:absolute;margin-left:510.05pt;margin-top:142.8pt;width:295.3pt;height:35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 w:rsidRPr="00AA0392">
        <w:rPr>
          <w:rFonts w:ascii="Arial" w:eastAsia="Times New Roman" w:hAnsi="Arial" w:cs="Arial"/>
          <w:bCs/>
          <w:noProof/>
          <w:color w:val="000000"/>
          <w:sz w:val="22"/>
          <w:bdr w:val="none" w:sz="0" w:space="0" w:color="auto" w:frame="1"/>
          <w:lang w:val="es-AR" w:eastAsia="es-ES_tradnl"/>
        </w:rPr>
        <w:drawing>
          <wp:anchor distT="0" distB="0" distL="114300" distR="114300" simplePos="0" relativeHeight="251742208" behindDoc="0" locked="0" layoutInCell="1" allowOverlap="1" wp14:anchorId="6B02F813" wp14:editId="6BF3E125">
            <wp:simplePos x="0" y="0"/>
            <wp:positionH relativeFrom="column">
              <wp:posOffset>5400040</wp:posOffset>
            </wp:positionH>
            <wp:positionV relativeFrom="page">
              <wp:posOffset>4745371</wp:posOffset>
            </wp:positionV>
            <wp:extent cx="800100" cy="1596390"/>
            <wp:effectExtent l="0" t="0" r="0" b="0"/>
            <wp:wrapThrough wrapText="bothSides">
              <wp:wrapPolygon edited="0">
                <wp:start x="7543" y="2062"/>
                <wp:lineTo x="5486" y="2921"/>
                <wp:lineTo x="2057" y="4640"/>
                <wp:lineTo x="2057" y="5671"/>
                <wp:lineTo x="3086" y="7905"/>
                <wp:lineTo x="10286" y="10654"/>
                <wp:lineTo x="4114" y="13403"/>
                <wp:lineTo x="2743" y="14434"/>
                <wp:lineTo x="2057" y="15294"/>
                <wp:lineTo x="2057" y="16668"/>
                <wp:lineTo x="4800" y="18902"/>
                <wp:lineTo x="7886" y="19761"/>
                <wp:lineTo x="12343" y="19761"/>
                <wp:lineTo x="15429" y="18902"/>
                <wp:lineTo x="18171" y="16668"/>
                <wp:lineTo x="17829" y="14950"/>
                <wp:lineTo x="16457" y="13403"/>
                <wp:lineTo x="10971" y="10654"/>
                <wp:lineTo x="17486" y="7905"/>
                <wp:lineTo x="18514" y="4811"/>
                <wp:lineTo x="14400" y="2749"/>
                <wp:lineTo x="12686" y="2062"/>
                <wp:lineTo x="7543" y="2062"/>
              </wp:wrapPolygon>
            </wp:wrapThrough>
            <wp:docPr id="91" name="Imagen 91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Imagen que contiene reloj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prstClr val="black"/>
                        <a:srgbClr val="D20076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36" b="89744" l="5976" r="90000">
                                  <a14:foregroundMark x1="8537" y1="17628" x2="6220" y2="23077"/>
                                  <a14:foregroundMark x1="8293" y1="20192" x2="7439" y2="14103"/>
                                  <a14:foregroundMark x1="8049" y1="44551" x2="5976" y2="56410"/>
                                  <a14:foregroundMark x1="8780" y1="74679" x2="7927" y2="76603"/>
                                  <a14:foregroundMark x1="48537" y1="14103" x2="50976" y2="20192"/>
                                  <a14:foregroundMark x1="50854" y1="49038" x2="49634" y2="54808"/>
                                  <a14:foregroundMark x1="50122" y1="44231" x2="49024" y2="53526"/>
                                  <a14:backgroundMark x1="78415" y1="46795" x2="70610" y2="46154"/>
                                  <a14:backgroundMark x1="70610" y1="46154" x2="77927" y2="49679"/>
                                  <a14:backgroundMark x1="77927" y1="49679" x2="70244" y2="54808"/>
                                  <a14:backgroundMark x1="70244" y1="54808" x2="78659" y2="55449"/>
                                  <a14:backgroundMark x1="78659" y1="55449" x2="71707" y2="41026"/>
                                  <a14:backgroundMark x1="71707" y1="41026" x2="57073" y2="44551"/>
                                  <a14:backgroundMark x1="57073" y1="44551" x2="62439" y2="56090"/>
                                  <a14:backgroundMark x1="62439" y1="56090" x2="69634" y2="48718"/>
                                  <a14:backgroundMark x1="69634" y1="48718" x2="75000" y2="48718"/>
                                  <a14:backgroundMark x1="63293" y1="54487" x2="69878" y2="52564"/>
                                  <a14:backgroundMark x1="69878" y1="52564" x2="59146" y2="49038"/>
                                  <a14:backgroundMark x1="57195" y1="54487" x2="56951" y2="52564"/>
                                  <a14:backgroundMark x1="59756" y1="53205" x2="58293" y2="52564"/>
                                  <a14:backgroundMark x1="56829" y1="56731" x2="58049" y2="53205"/>
                                  <a14:backgroundMark x1="58171" y1="55449" x2="59146" y2="53205"/>
                                  <a14:backgroundMark x1="58659" y1="55449" x2="58537" y2="50962"/>
                                  <a14:backgroundMark x1="58537" y1="54487" x2="57805" y2="54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7" t="2901" r="44144" b="33508"/>
                    <a:stretch/>
                  </pic:blipFill>
                  <pic:spPr bwMode="auto">
                    <a:xfrm>
                      <a:off x="0" y="0"/>
                      <a:ext cx="8001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30BE1D" wp14:editId="4AFA2F4F">
                <wp:simplePos x="0" y="0"/>
                <wp:positionH relativeFrom="column">
                  <wp:posOffset>6466068</wp:posOffset>
                </wp:positionH>
                <wp:positionV relativeFrom="paragraph">
                  <wp:posOffset>262769</wp:posOffset>
                </wp:positionV>
                <wp:extent cx="3761684" cy="455295"/>
                <wp:effectExtent l="50800" t="0" r="48895" b="10350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684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3410B" w:rsidRDefault="0003410B" w:rsidP="0003410B">
                            <w:pPr>
                              <w:spacing w:after="0"/>
                              <w:rPr>
                                <w:b w:val="0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410B"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1"/>
                                <w:sz w:val="36"/>
                                <w:szCs w:val="36"/>
                                <w:lang w:val="es-AR" w:eastAsia="es-ES_tradnl"/>
                              </w:rPr>
                              <w:t>/politicaenjaque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BE1D" id="Cuadro de texto 97" o:spid="_x0000_s1038" type="#_x0000_t202" style="position:absolute;margin-left:509.15pt;margin-top:20.7pt;width:296.2pt;height:35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3410B" w:rsidRDefault="0003410B" w:rsidP="0003410B">
                      <w:pPr>
                        <w:spacing w:after="0"/>
                        <w:rPr>
                          <w:b w:val="0"/>
                          <w:color w:val="000000" w:themeColor="text1"/>
                          <w:sz w:val="24"/>
                          <w:szCs w:val="28"/>
                        </w:rPr>
                      </w:pPr>
                      <w:r w:rsidRPr="0003410B">
                        <w:rPr>
                          <w:rFonts w:ascii="Montserrat" w:eastAsia="Times New Roman" w:hAnsi="Montserrat" w:cs="Times New Roman"/>
                          <w:b w:val="0"/>
                          <w:color w:val="000000" w:themeColor="text1"/>
                          <w:sz w:val="36"/>
                          <w:szCs w:val="36"/>
                          <w:lang w:val="es-AR" w:eastAsia="es-ES_tradnl"/>
                        </w:rPr>
                        <w:t>/politicaenjaque</w:t>
                      </w:r>
                    </w:p>
                  </w:txbxContent>
                </v:textbox>
              </v:shape>
            </w:pict>
          </mc:Fallback>
        </mc:AlternateContent>
      </w:r>
      <w:r w:rsidR="004D569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6477643</wp:posOffset>
                </wp:positionH>
                <wp:positionV relativeFrom="paragraph">
                  <wp:posOffset>1026699</wp:posOffset>
                </wp:positionV>
                <wp:extent cx="3736051" cy="455295"/>
                <wp:effectExtent l="50800" t="0" r="48895" b="10350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051" cy="45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03410B" w:rsidRPr="0007266A" w:rsidRDefault="0007266A" w:rsidP="0003410B">
                            <w:pPr>
                              <w:spacing w:after="0"/>
                              <w:rPr>
                                <w:b w:val="0"/>
                                <w:color w:val="000000" w:themeColor="tex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ontserrat" w:eastAsia="Times New Roman" w:hAnsi="Montserrat" w:cs="Times New Roman"/>
                                <w:b w:val="0"/>
                                <w:color w:val="000000" w:themeColor="text2"/>
                                <w:sz w:val="36"/>
                                <w:szCs w:val="36"/>
                                <w:lang w:val="es-AR" w:eastAsia="es-ES_tradnl"/>
                              </w:rPr>
                              <w:t>www.politicaenjaque.org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3" o:spid="_x0000_s1039" type="#_x0000_t202" style="position:absolute;margin-left:510.05pt;margin-top:80.85pt;width:294.2pt;height:3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" fillcolor="white [3212]" stroked="f" strokeweight=".5pt">
                <v:fill opacity="40092f"/>
                <v:shadow on="t" color="black [3213]" offset="0,4pt"/>
                <v:textbox>
                  <w:txbxContent>
                    <w:p w:rsidR="0003410B" w:rsidRPr="0007266A" w:rsidRDefault="0007266A" w:rsidP="0003410B">
                      <w:pPr>
                        <w:spacing w:after="0"/>
                        <w:rPr>
                          <w:b w:val="0"/>
                          <w:color w:val="000000" w:themeColor="text2"/>
                          <w:sz w:val="24"/>
                          <w:szCs w:val="28"/>
                        </w:rPr>
                      </w:pPr>
                      <w:r>
                        <w:rPr>
                          <w:rFonts w:ascii="Montserrat" w:eastAsia="Times New Roman" w:hAnsi="Montserrat" w:cs="Times New Roman"/>
                          <w:b w:val="0"/>
                          <w:color w:val="000000" w:themeColor="text2"/>
                          <w:sz w:val="36"/>
                          <w:szCs w:val="36"/>
                          <w:lang w:val="es-AR" w:eastAsia="es-ES_tradnl"/>
                        </w:rPr>
                        <w:t>www.politicaenjaque.org</w:t>
                      </w:r>
                    </w:p>
                  </w:txbxContent>
                </v:textbox>
              </v:shape>
            </w:pict>
          </mc:Fallback>
        </mc:AlternateContent>
      </w:r>
      <w:r w:rsidR="004D5691" w:rsidRPr="00AA0392">
        <w:rPr>
          <w:rFonts w:ascii="Arial" w:eastAsia="Times New Roman" w:hAnsi="Arial" w:cs="Arial"/>
          <w:bCs/>
          <w:noProof/>
          <w:color w:val="000000"/>
          <w:sz w:val="22"/>
          <w:bdr w:val="none" w:sz="0" w:space="0" w:color="auto" w:frame="1"/>
          <w:lang w:val="es-AR" w:eastAsia="es-ES_tradn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5396230</wp:posOffset>
            </wp:positionH>
            <wp:positionV relativeFrom="page">
              <wp:posOffset>2459985</wp:posOffset>
            </wp:positionV>
            <wp:extent cx="704215" cy="2291715"/>
            <wp:effectExtent l="0" t="0" r="0" b="0"/>
            <wp:wrapThrough wrapText="bothSides">
              <wp:wrapPolygon edited="0">
                <wp:start x="7791" y="838"/>
                <wp:lineTo x="5843" y="1317"/>
                <wp:lineTo x="2337" y="2633"/>
                <wp:lineTo x="3116" y="4908"/>
                <wp:lineTo x="10128" y="6823"/>
                <wp:lineTo x="4674" y="8738"/>
                <wp:lineTo x="2727" y="9696"/>
                <wp:lineTo x="1948" y="10653"/>
                <wp:lineTo x="1948" y="11132"/>
                <wp:lineTo x="3895" y="12569"/>
                <wp:lineTo x="10128" y="14484"/>
                <wp:lineTo x="3506" y="16399"/>
                <wp:lineTo x="2337" y="17237"/>
                <wp:lineTo x="1948" y="18673"/>
                <wp:lineTo x="5064" y="20229"/>
                <wp:lineTo x="8959" y="20828"/>
                <wp:lineTo x="12465" y="20828"/>
                <wp:lineTo x="16361" y="20229"/>
                <wp:lineTo x="20256" y="18314"/>
                <wp:lineTo x="18698" y="16399"/>
                <wp:lineTo x="10907" y="14484"/>
                <wp:lineTo x="17919" y="12569"/>
                <wp:lineTo x="20256" y="10653"/>
                <wp:lineTo x="18698" y="9576"/>
                <wp:lineTo x="16750" y="8738"/>
                <wp:lineTo x="10907" y="6823"/>
                <wp:lineTo x="18698" y="4908"/>
                <wp:lineTo x="19477" y="2633"/>
                <wp:lineTo x="16750" y="1676"/>
                <wp:lineTo x="14023" y="838"/>
                <wp:lineTo x="7791" y="838"/>
              </wp:wrapPolygon>
            </wp:wrapThrough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prstClr val="black"/>
                        <a:srgbClr val="D20076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936" b="89744" l="5976" r="90000">
                                  <a14:foregroundMark x1="8537" y1="17628" x2="6220" y2="23077"/>
                                  <a14:foregroundMark x1="8293" y1="20192" x2="7439" y2="14103"/>
                                  <a14:foregroundMark x1="8049" y1="44551" x2="5976" y2="56410"/>
                                  <a14:foregroundMark x1="8780" y1="74679" x2="7927" y2="76603"/>
                                  <a14:foregroundMark x1="48537" y1="14103" x2="50976" y2="20192"/>
                                  <a14:foregroundMark x1="50854" y1="49038" x2="49634" y2="54808"/>
                                  <a14:foregroundMark x1="50122" y1="44231" x2="49024" y2="53526"/>
                                  <a14:backgroundMark x1="78415" y1="46795" x2="70610" y2="46154"/>
                                  <a14:backgroundMark x1="70610" y1="46154" x2="77927" y2="49679"/>
                                  <a14:backgroundMark x1="77927" y1="49679" x2="70244" y2="54808"/>
                                  <a14:backgroundMark x1="70244" y1="54808" x2="78659" y2="55449"/>
                                  <a14:backgroundMark x1="78659" y1="55449" x2="71707" y2="41026"/>
                                  <a14:backgroundMark x1="71707" y1="41026" x2="57073" y2="44551"/>
                                  <a14:backgroundMark x1="57073" y1="44551" x2="62439" y2="56090"/>
                                  <a14:backgroundMark x1="62439" y1="56090" x2="69634" y2="48718"/>
                                  <a14:backgroundMark x1="69634" y1="48718" x2="75000" y2="48718"/>
                                  <a14:backgroundMark x1="63293" y1="54487" x2="69878" y2="52564"/>
                                  <a14:backgroundMark x1="69878" y1="52564" x2="59146" y2="49038"/>
                                  <a14:backgroundMark x1="57195" y1="54487" x2="56951" y2="52564"/>
                                  <a14:backgroundMark x1="59756" y1="53205" x2="58293" y2="52564"/>
                                  <a14:backgroundMark x1="56829" y1="56731" x2="58049" y2="53205"/>
                                  <a14:backgroundMark x1="58171" y1="55449" x2="59146" y2="53205"/>
                                  <a14:backgroundMark x1="58659" y1="55449" x2="58537" y2="50962"/>
                                  <a14:backgroundMark x1="58537" y1="54487" x2="57805" y2="54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6030" r="87143" b="6382"/>
                    <a:stretch/>
                  </pic:blipFill>
                  <pic:spPr bwMode="auto">
                    <a:xfrm>
                      <a:off x="0" y="0"/>
                      <a:ext cx="7042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9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0FB9BD" wp14:editId="15555417">
                <wp:simplePos x="0" y="0"/>
                <wp:positionH relativeFrom="column">
                  <wp:posOffset>-20256</wp:posOffset>
                </wp:positionH>
                <wp:positionV relativeFrom="paragraph">
                  <wp:posOffset>-2167914</wp:posOffset>
                </wp:positionV>
                <wp:extent cx="5183505" cy="7195820"/>
                <wp:effectExtent l="0" t="0" r="10795" b="1778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71958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9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A0392" w:rsidRPr="00956F21" w:rsidRDefault="00AA0392" w:rsidP="00AA0392">
                            <w:pPr>
                              <w:spacing w:line="276" w:lineRule="auto"/>
                              <w:ind w:right="-6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B9BD" id="Cuadro de texto 86" o:spid="_x0000_s1040" type="#_x0000_t202" style="position:absolute;margin-left:-1.6pt;margin-top:-170.7pt;width:408.15pt;height:56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" fillcolor="black [3213]" strokecolor="#6e6e6e [1604]" strokeweight=".5pt">
                <v:fill opacity="45232f"/>
                <v:textbox>
                  <w:txbxContent>
                    <w:p w:rsidR="00AA0392" w:rsidRPr="00956F21" w:rsidRDefault="00AA0392" w:rsidP="00AA0392">
                      <w:pPr>
                        <w:spacing w:line="276" w:lineRule="auto"/>
                        <w:ind w:right="-6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F41" w:rsidRPr="00644F41">
        <w:rPr>
          <w:noProof/>
          <w:sz w:val="2"/>
        </w:rPr>
        <w:drawing>
          <wp:anchor distT="0" distB="0" distL="114300" distR="114300" simplePos="0" relativeHeight="251715584" behindDoc="0" locked="0" layoutInCell="1" allowOverlap="1" wp14:anchorId="07D0D83E" wp14:editId="72047F4A">
            <wp:simplePos x="0" y="0"/>
            <wp:positionH relativeFrom="column">
              <wp:posOffset>481330</wp:posOffset>
            </wp:positionH>
            <wp:positionV relativeFrom="page">
              <wp:posOffset>10627360</wp:posOffset>
            </wp:positionV>
            <wp:extent cx="2687320" cy="3582670"/>
            <wp:effectExtent l="0" t="0" r="0" b="0"/>
            <wp:wrapThrough wrapText="bothSides">
              <wp:wrapPolygon edited="0">
                <wp:start x="14597" y="1991"/>
                <wp:lineTo x="8575" y="2374"/>
                <wp:lineTo x="5410" y="2756"/>
                <wp:lineTo x="5410" y="3369"/>
                <wp:lineTo x="4798" y="3828"/>
                <wp:lineTo x="3981" y="4518"/>
                <wp:lineTo x="2858" y="5819"/>
                <wp:lineTo x="1735" y="8269"/>
                <wp:lineTo x="1123" y="12021"/>
                <wp:lineTo x="1940" y="13170"/>
                <wp:lineTo x="2246" y="14395"/>
                <wp:lineTo x="3369" y="16845"/>
                <wp:lineTo x="3369" y="17075"/>
                <wp:lineTo x="6839" y="18300"/>
                <wp:lineTo x="9493" y="18759"/>
                <wp:lineTo x="10718" y="18912"/>
                <wp:lineTo x="14087" y="18912"/>
                <wp:lineTo x="18170" y="18070"/>
                <wp:lineTo x="19293" y="17228"/>
                <wp:lineTo x="19191" y="16845"/>
                <wp:lineTo x="19803" y="14395"/>
                <wp:lineTo x="20008" y="12174"/>
                <wp:lineTo x="19803" y="10720"/>
                <wp:lineTo x="19293" y="9495"/>
                <wp:lineTo x="19293" y="8499"/>
                <wp:lineTo x="18578" y="7044"/>
                <wp:lineTo x="18578" y="4288"/>
                <wp:lineTo x="17762" y="3216"/>
                <wp:lineTo x="17456" y="2680"/>
                <wp:lineTo x="16843" y="1991"/>
                <wp:lineTo x="14597" y="1991"/>
              </wp:wrapPolygon>
            </wp:wrapThrough>
            <wp:docPr id="69" name="Imagen 69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que contiene foto&#10;&#10;Descripción generada automáticamente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1042">
                                  <a14:foregroundMark x1="10729" y1="49609" x2="10104" y2="40000"/>
                                  <a14:foregroundMark x1="10104" y1="40000" x2="10521" y2="55547"/>
                                  <a14:foregroundMark x1="88229" y1="53594" x2="91042" y2="61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w:drawing>
          <wp:anchor distT="0" distB="0" distL="114300" distR="114300" simplePos="0" relativeHeight="251716608" behindDoc="0" locked="0" layoutInCell="1" allowOverlap="1" wp14:anchorId="1A8E7D78" wp14:editId="6770227C">
            <wp:simplePos x="0" y="0"/>
            <wp:positionH relativeFrom="column">
              <wp:posOffset>354965</wp:posOffset>
            </wp:positionH>
            <wp:positionV relativeFrom="page">
              <wp:posOffset>7435850</wp:posOffset>
            </wp:positionV>
            <wp:extent cx="2983230" cy="3193415"/>
            <wp:effectExtent l="0" t="0" r="0" b="0"/>
            <wp:wrapThrough wrapText="bothSides">
              <wp:wrapPolygon edited="0">
                <wp:start x="9195" y="601"/>
                <wp:lineTo x="5977" y="1890"/>
                <wp:lineTo x="5149" y="2835"/>
                <wp:lineTo x="4414" y="3522"/>
                <wp:lineTo x="3770" y="4295"/>
                <wp:lineTo x="3494" y="4725"/>
                <wp:lineTo x="2851" y="6271"/>
                <wp:lineTo x="1931" y="9020"/>
                <wp:lineTo x="2115" y="13143"/>
                <wp:lineTo x="2667" y="14517"/>
                <wp:lineTo x="3402" y="15892"/>
                <wp:lineTo x="4322" y="17266"/>
                <wp:lineTo x="5793" y="18641"/>
                <wp:lineTo x="5885" y="19070"/>
                <wp:lineTo x="6529" y="20015"/>
                <wp:lineTo x="7264" y="20445"/>
                <wp:lineTo x="7356" y="20616"/>
                <wp:lineTo x="8000" y="20616"/>
                <wp:lineTo x="8368" y="20015"/>
                <wp:lineTo x="10483" y="20015"/>
                <wp:lineTo x="14253" y="19156"/>
                <wp:lineTo x="14345" y="18641"/>
                <wp:lineTo x="17287" y="17266"/>
                <wp:lineTo x="18851" y="16064"/>
                <wp:lineTo x="19494" y="14517"/>
                <wp:lineTo x="19586" y="7645"/>
                <wp:lineTo x="19126" y="6271"/>
                <wp:lineTo x="18483" y="4896"/>
                <wp:lineTo x="18299" y="3350"/>
                <wp:lineTo x="15632" y="1976"/>
                <wp:lineTo x="11126" y="601"/>
                <wp:lineTo x="9195" y="601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5" b="8289"/>
                    <a:stretch/>
                  </pic:blipFill>
                  <pic:spPr bwMode="auto">
                    <a:xfrm>
                      <a:off x="0" y="0"/>
                      <a:ext cx="2983230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94A989" wp14:editId="7538C15D">
                <wp:simplePos x="0" y="0"/>
                <wp:positionH relativeFrom="column">
                  <wp:posOffset>5715</wp:posOffset>
                </wp:positionH>
                <wp:positionV relativeFrom="paragraph">
                  <wp:posOffset>11337290</wp:posOffset>
                </wp:positionV>
                <wp:extent cx="4672853" cy="421974"/>
                <wp:effectExtent l="0" t="0" r="13970" b="1016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53" cy="4219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rPr>
                                <w:rFonts w:ascii="Montserrat" w:hAnsi="Montserrat"/>
                                <w:color w:val="707070" w:themeColor="accent3" w:themeShade="BF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707070" w:themeColor="accent3" w:themeShade="BF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A989" id="Cuadro de texto 65" o:spid="_x0000_s1041" type="#_x0000_t202" style="position:absolute;margin-left:.45pt;margin-top:892.7pt;width:367.95pt;height:3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rPr>
                          <w:rFonts w:ascii="Montserrat" w:hAnsi="Montserrat"/>
                          <w:color w:val="707070" w:themeColor="accent3" w:themeShade="BF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707070" w:themeColor="accent3" w:themeShade="BF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PARTICIPACIÓN CIUDADANA</w:t>
                      </w:r>
                    </w:p>
                  </w:txbxContent>
                </v:textbox>
              </v:shape>
            </w:pict>
          </mc:Fallback>
        </mc:AlternateContent>
      </w:r>
      <w:r w:rsidR="00644F41" w:rsidRPr="00644F41">
        <w:rPr>
          <w:noProof/>
          <w:sz w:val="2"/>
        </w:rPr>
        <w:drawing>
          <wp:anchor distT="0" distB="0" distL="114300" distR="114300" simplePos="0" relativeHeight="251720704" behindDoc="0" locked="0" layoutInCell="1" allowOverlap="1" wp14:anchorId="1DEF6338" wp14:editId="03BE2C7F">
            <wp:simplePos x="0" y="0"/>
            <wp:positionH relativeFrom="column">
              <wp:posOffset>7447915</wp:posOffset>
            </wp:positionH>
            <wp:positionV relativeFrom="page">
              <wp:posOffset>10662920</wp:posOffset>
            </wp:positionV>
            <wp:extent cx="2780665" cy="3257550"/>
            <wp:effectExtent l="0" t="0" r="0" b="0"/>
            <wp:wrapThrough wrapText="bothSides">
              <wp:wrapPolygon edited="0">
                <wp:start x="10852" y="84"/>
                <wp:lineTo x="9964" y="1179"/>
                <wp:lineTo x="8780" y="1768"/>
                <wp:lineTo x="8780" y="2021"/>
                <wp:lineTo x="9668" y="2947"/>
                <wp:lineTo x="6906" y="3116"/>
                <wp:lineTo x="6511" y="3284"/>
                <wp:lineTo x="6018" y="5642"/>
                <wp:lineTo x="3354" y="6316"/>
                <wp:lineTo x="2762" y="6568"/>
                <wp:lineTo x="2762" y="6989"/>
                <wp:lineTo x="1973" y="8337"/>
                <wp:lineTo x="1874" y="8926"/>
                <wp:lineTo x="2170" y="9432"/>
                <wp:lineTo x="2762" y="9684"/>
                <wp:lineTo x="1874" y="10442"/>
                <wp:lineTo x="1776" y="10695"/>
                <wp:lineTo x="2170" y="11032"/>
                <wp:lineTo x="2269" y="15074"/>
                <wp:lineTo x="2664" y="16421"/>
                <wp:lineTo x="3256" y="17768"/>
                <wp:lineTo x="4341" y="19284"/>
                <wp:lineTo x="6511" y="20463"/>
                <wp:lineTo x="8385" y="20800"/>
                <wp:lineTo x="8780" y="20968"/>
                <wp:lineTo x="10753" y="20968"/>
                <wp:lineTo x="14403" y="20463"/>
                <wp:lineTo x="17363" y="19368"/>
                <wp:lineTo x="17462" y="19116"/>
                <wp:lineTo x="18744" y="17768"/>
                <wp:lineTo x="19336" y="16421"/>
                <wp:lineTo x="19632" y="15074"/>
                <wp:lineTo x="19435" y="13726"/>
                <wp:lineTo x="18448" y="11032"/>
                <wp:lineTo x="17462" y="9684"/>
                <wp:lineTo x="17462" y="6989"/>
                <wp:lineTo x="17363" y="5642"/>
                <wp:lineTo x="16870" y="4716"/>
                <wp:lineTo x="16672" y="3621"/>
                <wp:lineTo x="15784" y="3284"/>
                <wp:lineTo x="13022" y="2947"/>
                <wp:lineTo x="13910" y="2779"/>
                <wp:lineTo x="13910" y="2526"/>
                <wp:lineTo x="13121" y="1347"/>
                <wp:lineTo x="12628" y="926"/>
                <wp:lineTo x="11345" y="84"/>
                <wp:lineTo x="10852" y="84"/>
              </wp:wrapPolygon>
            </wp:wrapThrough>
            <wp:docPr id="72" name="Imagen 72" descr="Imagen que contiene tabla, sostener, hombre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magen que contiene tabla, sostener, hombre, azul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047" b="90000" l="10000" r="90000">
                                  <a14:foregroundMark x1="52604" y1="18594" x2="57917" y2="19766"/>
                                  <a14:foregroundMark x1="53333" y1="27422" x2="52812" y2="25547"/>
                                  <a14:foregroundMark x1="58958" y1="23438" x2="60000" y2="24609"/>
                                  <a14:foregroundMark x1="60729" y1="19844" x2="65938" y2="20000"/>
                                  <a14:foregroundMark x1="61146" y1="16797" x2="63229" y2="17031"/>
                                  <a14:foregroundMark x1="58125" y1="13828" x2="58438" y2="11016"/>
                                  <a14:foregroundMark x1="53542" y1="12969" x2="54167" y2="12188"/>
                                  <a14:foregroundMark x1="51667" y1="8047" x2="51667" y2="11172"/>
                                  <a14:foregroundMark x1="46667" y1="12031" x2="47500" y2="12812"/>
                                  <a14:foregroundMark x1="41563" y1="14453" x2="44479" y2="15859"/>
                                  <a14:foregroundMark x1="37604" y1="20547" x2="43958" y2="20156"/>
                                  <a14:foregroundMark x1="41563" y1="27187" x2="45938" y2="26641"/>
                                  <a14:foregroundMark x1="46458" y1="25234" x2="47396" y2="24375"/>
                                  <a14:foregroundMark x1="45313" y1="30781" x2="49063" y2="31172"/>
                                  <a14:foregroundMark x1="39792" y1="33750" x2="44479" y2="34219"/>
                                  <a14:foregroundMark x1="16042" y1="47266" x2="15521" y2="47031"/>
                                  <a14:foregroundMark x1="11771" y1="43828" x2="10938" y2="42031"/>
                                  <a14:foregroundMark x1="12500" y1="50234" x2="11667" y2="50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 b="7943"/>
                    <a:stretch/>
                  </pic:blipFill>
                  <pic:spPr bwMode="auto">
                    <a:xfrm>
                      <a:off x="0" y="0"/>
                      <a:ext cx="278066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990675" wp14:editId="0D99A600">
                <wp:simplePos x="0" y="0"/>
                <wp:positionH relativeFrom="column">
                  <wp:posOffset>7308850</wp:posOffset>
                </wp:positionH>
                <wp:positionV relativeFrom="paragraph">
                  <wp:posOffset>11334115</wp:posOffset>
                </wp:positionV>
                <wp:extent cx="2895470" cy="421974"/>
                <wp:effectExtent l="0" t="0" r="13335" b="1016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70" cy="4219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jc w:val="right"/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MEDIOAMBIENTE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0675" id="Cuadro de texto 66" o:spid="_x0000_s1042" type="#_x0000_t202" style="position:absolute;margin-left:575.5pt;margin-top:892.45pt;width:228pt;height:3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jc w:val="right"/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MEDIOAMBIENTE</w:t>
                      </w:r>
                    </w:p>
                  </w:txbxContent>
                </v:textbox>
              </v:shape>
            </w:pict>
          </mc:Fallback>
        </mc:AlternateContent>
      </w:r>
      <w:r w:rsidR="00644F41" w:rsidRPr="00644F41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1D645E" wp14:editId="64A057EB">
                <wp:simplePos x="0" y="0"/>
                <wp:positionH relativeFrom="column">
                  <wp:posOffset>5105400</wp:posOffset>
                </wp:positionH>
                <wp:positionV relativeFrom="paragraph">
                  <wp:posOffset>7701280</wp:posOffset>
                </wp:positionV>
                <wp:extent cx="5097643" cy="451485"/>
                <wp:effectExtent l="0" t="0" r="8255" b="1841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643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 w="6350">
                          <a:solidFill>
                            <a:schemeClr val="bg1">
                              <a:alpha val="62000"/>
                            </a:schemeClr>
                          </a:solidFill>
                        </a:ln>
                      </wps:spPr>
                      <wps:txbx>
                        <w:txbxContent>
                          <w:p w:rsidR="00644F41" w:rsidRPr="00807B72" w:rsidRDefault="00644F41" w:rsidP="00644F41">
                            <w:pPr>
                              <w:jc w:val="right"/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B72">
                              <w:rPr>
                                <w:rFonts w:ascii="Montserrat" w:hAnsi="Montserrat"/>
                                <w:color w:val="373737" w:themeColor="accent1" w:themeShade="40"/>
                                <w:spacing w:val="10"/>
                                <w:sz w:val="44"/>
                                <w:szCs w:val="44"/>
                                <w14:shadow w14:blurRad="76200" w14:dist="101600" w14:dir="16440000" w14:sx="0" w14:sy="0" w14:kx="0" w14:ky="0" w14:algn="none">
                                  <w14:schemeClr w14:val="tx1">
                                    <w14:alpha w14:val="56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EDUCACIÓN SEXUAL INTEGRAL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D645E" id="Cuadro de texto 67" o:spid="_x0000_s1043" type="#_x0000_t202" style="position:absolute;margin-left:402pt;margin-top:606.4pt;width:401.4pt;height:3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" fillcolor="white [3212]" strokecolor="white [3212]" strokeweight=".5pt">
                <v:fill opacity="41377f"/>
                <v:stroke opacity="40606f"/>
                <v:textbox>
                  <w:txbxContent>
                    <w:p w:rsidR="00644F41" w:rsidRPr="00807B72" w:rsidRDefault="00644F41" w:rsidP="00644F41">
                      <w:pPr>
                        <w:jc w:val="right"/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B72">
                        <w:rPr>
                          <w:rFonts w:ascii="Montserrat" w:hAnsi="Montserrat"/>
                          <w:color w:val="373737" w:themeColor="accent1" w:themeShade="40"/>
                          <w:spacing w:val="10"/>
                          <w:sz w:val="44"/>
                          <w:szCs w:val="44"/>
                          <w14:shadow w14:blurRad="76200" w14:dist="101600" w14:dir="16440000" w14:sx="0" w14:sy="0" w14:kx="0" w14:ky="0" w14:algn="none">
                            <w14:schemeClr w14:val="tx1">
                              <w14:alpha w14:val="56000"/>
                              <w14:lumMod w14:val="75000"/>
                              <w14:lumOff w14:val="2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EDUCACIÓN SEXUAL INTEGRAL</w:t>
                      </w:r>
                    </w:p>
                  </w:txbxContent>
                </v:textbox>
              </v:shape>
            </w:pict>
          </mc:Fallback>
        </mc:AlternateContent>
      </w:r>
      <w:r w:rsidR="00642840">
        <w:rPr>
          <w:noProof/>
          <w:sz w:val="2"/>
        </w:rPr>
        <w:tab/>
      </w:r>
    </w:p>
    <w:sectPr w:rsidR="0043117B" w:rsidRPr="00770DE2" w:rsidSect="001C6A9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 w:code="9"/>
      <w:pgMar w:top="3651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237C" w:rsidRDefault="004C237C" w:rsidP="00934269">
      <w:pPr>
        <w:spacing w:after="0"/>
      </w:pPr>
      <w:r>
        <w:separator/>
      </w:r>
    </w:p>
  </w:endnote>
  <w:endnote w:type="continuationSeparator" w:id="0">
    <w:p w:rsidR="004C237C" w:rsidRDefault="004C237C" w:rsidP="009342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"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237C" w:rsidRDefault="004C237C" w:rsidP="00934269">
      <w:pPr>
        <w:spacing w:after="0"/>
      </w:pPr>
      <w:r>
        <w:separator/>
      </w:r>
    </w:p>
  </w:footnote>
  <w:footnote w:type="continuationSeparator" w:id="0">
    <w:p w:rsidR="004C237C" w:rsidRDefault="004C237C" w:rsidP="009342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57BD" w:rsidRDefault="00DA57BD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Grupo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Rectángulo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Rectángulo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Rectángulo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Rectángulo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Rectángulo 215" descr="hamburguesa en mesa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Cuadro de texto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uadro de texto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ángulo 2" descr="Plato de fruta y quesos" title="Plato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 descr="Huevos" title="Plato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 11" descr="Sopa" title="Plato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ángulo 12" descr="Postre" title="Plato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ángulo 28" descr="Cuenco de batido de frutas" title="Plato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ángulo 29" descr="Cuenco de batido de frutas 2" title="Plato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90AC1" id="Grupo 16" o:spid="_x0000_s1044" alt="&quot;&quot;" style="position:absolute;margin-left:18pt;margin-top:14.25pt;width:756.35pt;height:567pt;z-index:-251655168;mso-width-percent:955;mso-position-horizontal-relative:page;mso-position-vertical-relative:page;mso-width-percent:955" coordsize="96055,7315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">
              <v:rect id="Rectángulo 30" o:spid="_x0000_s1045" style="position:absolute;left:31919;width:32198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6" o:spid="_x0000_s1046" style="position:absolute;left:64008;width:32047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37" o:spid="_x0000_s1047" style="position:absolute;left:66209;top:8128;width:27432;height:61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" filled="f" strokecolor="white [3212]" strokeweight="1pt">
                <v:stroke dashstyle="3 1" linestyle="thickThin"/>
              </v:rect>
              <v:rect id="Rectángulo 289" o:spid="_x0000_s1048" style="position:absolute;width:32004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215" o:spid="_x0000_s1049" alt="hamburguesa en mesa" style="position:absolute;top:53760;width:31978;height:19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" stroked="f" strokeweight="1pt">
                <v:fill r:id="rId8" o:title="hamburguesa en mesa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v:rect id="Rectángulo 17" o:spid="_x0000_s1050" style="position:absolute;left:2520;top:8128;width:27432;height:44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&#13;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9" o:spid="_x0000_s1051" type="#_x0000_t202" style="position:absolute;left:4402;width:23375;height:47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&#13;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Cuadro de texto 3" o:spid="_x0000_s1052" type="#_x0000_t202" style="position:absolute;left:68580;width:23552;height:67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&#13;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ángulo 2" o:spid="_x0000_s1053" alt="Plato de fruta y quesos" style="position:absolute;left:32004;width:15963;height:15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" stroked="f" strokeweight="1pt">
                <v:fill r:id="rId9" o:title="Plato de fruta y quesos" recolor="t" rotate="t" type="frame"/>
              </v:rect>
              <v:rect id="Rectángulo 4" o:spid="_x0000_s1054" alt="Huevos" style="position:absolute;left:47921;width:15963;height:15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" stroked="f" strokeweight="1pt">
                <v:fill r:id="rId10" o:title="Huevos" recolor="t" rotate="t" type="frame"/>
              </v:rect>
              <v:rect id="Rectángulo 11" o:spid="_x0000_s1055" alt="Sopa" style="position:absolute;left:32004;top:24289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" stroked="f" strokeweight="1pt">
                <v:fill r:id="rId11" o:title="Sopa" recolor="t" rotate="t" type="frame"/>
              </v:rect>
              <v:rect id="Rectángulo 12" o:spid="_x0000_s1056" alt="Postre" style="position:absolute;left:47921;top:24289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" stroked="f" strokeweight="1pt">
                <v:fill r:id="rId12" o:title="Postre" recolor="t" rotate="t" type="frame"/>
              </v:rect>
              <v:rect id="Rectángulo 28" o:spid="_x0000_s1057" alt="Cuenco de batido de frutas" style="position:absolute;left:32004;top:49507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" stroked="f" strokeweight="1pt">
                <v:fill r:id="rId13" o:title="Cuenco de batido de frutas" recolor="t" rotate="t" type="frame"/>
              </v:rect>
              <v:rect id="Rectángulo 29" o:spid="_x0000_s1058" alt="Cuenco de batido de frutas 2" style="position:absolute;left:47921;top:49507;width:15963;height:159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" stroked="f" strokeweight="1pt">
                <v:fill r:id="rId14" o:title="Cuenco de batido de frutas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57BD" w:rsidRPr="00770DE2" w:rsidRDefault="00DA57BD">
    <w:pPr>
      <w:pStyle w:val="Encabezado"/>
    </w:pPr>
    <w:r w:rsidRPr="00770DE2"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171451</wp:posOffset>
              </wp:positionV>
              <wp:extent cx="9602470" cy="7162800"/>
              <wp:effectExtent l="0" t="0" r="0" b="0"/>
              <wp:wrapNone/>
              <wp:docPr id="9" name="Gru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Rectángulo 64" descr="especias y elementos de cocina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Rectángulo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Elipse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ángulo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Rectángulo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ectángulo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ángulo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Cuadro de texto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Rectángulo 89" descr="ramen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es-ES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Grupo 9" o:spid="_x0000_s1059" alt="&quot;&quot;" style="position:absolute;margin-left:18pt;margin-top:13.5pt;width:756.1pt;height:564pt;z-index:-251657216;mso-width-percent:955;mso-position-horizontal-relative:page;mso-position-vertical-relative:page;mso-width-percent:955" coordsize="96024,7315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">
              <v:rect id="Rectángulo 64" o:spid="_x0000_s1060" alt="especias y elementos de cocina" style="position:absolute;left:63869;width:32095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" stroked="f" strokeweight="1pt">
                <v:fill r:id="rId3" o:title="especias y elementos de cocina" recolor="t" rotate="t" type="frame"/>
                <v:textbox>
                  <w:txbxContent>
                    <w:p w:rsidR="00DA57BD" w:rsidRDefault="00DA57BD" w:rsidP="00DA57BD">
                      <w:pPr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53" o:spid="_x0000_s1061" style="position:absolute;left:31865;width:32226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oval id="Elipse 56" o:spid="_x0000_s1062" style="position:absolute;left:35491;top:2154;width:26263;height:287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" fillcolor="#b2b2b2 [3205]" strokecolor="white [3212]" strokeweight="1pt">
                <v:stroke dashstyle="dash" joinstyle="miter"/>
              </v:oval>
              <v:rect id="Rectángulo 49" o:spid="_x0000_s1063" style="position:absolute;width:32004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&#13;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rect>
              <v:rect id="Rectángulo 75" o:spid="_x0000_s1064" style="position:absolute;left:64008;top:34290;width:32016;height:194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" fillcolor="#272727 [2749]" stroked="f" strokeweight="1pt"/>
              <v:rect id="Rectángulo 76" o:spid="_x0000_s1065" style="position:absolute;left:66848;top:36160;width:27444;height:151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" filled="f" strokecolor="white [3212]" strokeweight="1pt">
                <v:stroke dashstyle="3 1" linestyle="thickThin"/>
              </v:rect>
              <v:rect id="Rectángulo 50" o:spid="_x0000_s1066" style="position:absolute;left:2355;top:8104;width:27432;height:62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&#13;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67" type="#_x0000_t202" style="position:absolute;left:4364;top:207;width:23374;height:68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&#13;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ángulo 89" o:spid="_x0000_s1068" alt="ramen" style="position:absolute;left:32004;top:34428;width:31978;height:19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" stroked="f" strokeweight="1pt">
                <v:fill r:id="rId4" o:title="ramen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es-ES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6A98" w:rsidRDefault="001C6A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374F01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965E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3E683E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4A8B0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FBC27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46E5CC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949EB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72DEA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A2762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4EAD3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C07DE"/>
    <w:multiLevelType w:val="multilevel"/>
    <w:tmpl w:val="0EF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143FB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B431510"/>
    <w:multiLevelType w:val="multilevel"/>
    <w:tmpl w:val="8F40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C271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2F3E1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0A66A4C"/>
    <w:multiLevelType w:val="hybridMultilevel"/>
    <w:tmpl w:val="7BB089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2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F3"/>
    <w:rsid w:val="00025325"/>
    <w:rsid w:val="0003410B"/>
    <w:rsid w:val="0005699A"/>
    <w:rsid w:val="00060EFA"/>
    <w:rsid w:val="00067112"/>
    <w:rsid w:val="0007266A"/>
    <w:rsid w:val="0007295E"/>
    <w:rsid w:val="000A31B3"/>
    <w:rsid w:val="000D45D5"/>
    <w:rsid w:val="000E4D3C"/>
    <w:rsid w:val="000F6BBE"/>
    <w:rsid w:val="00133C69"/>
    <w:rsid w:val="001473FF"/>
    <w:rsid w:val="00152918"/>
    <w:rsid w:val="00165650"/>
    <w:rsid w:val="001C6A98"/>
    <w:rsid w:val="001D42C7"/>
    <w:rsid w:val="00203BF9"/>
    <w:rsid w:val="00211B0C"/>
    <w:rsid w:val="00217841"/>
    <w:rsid w:val="00232B61"/>
    <w:rsid w:val="00242C33"/>
    <w:rsid w:val="00247AA1"/>
    <w:rsid w:val="002523F3"/>
    <w:rsid w:val="00270D14"/>
    <w:rsid w:val="00284BD0"/>
    <w:rsid w:val="00293D57"/>
    <w:rsid w:val="002B0A37"/>
    <w:rsid w:val="002C6F73"/>
    <w:rsid w:val="00315C61"/>
    <w:rsid w:val="00335B08"/>
    <w:rsid w:val="00360A47"/>
    <w:rsid w:val="00382330"/>
    <w:rsid w:val="003A3F8D"/>
    <w:rsid w:val="003B2F8F"/>
    <w:rsid w:val="003F7E9C"/>
    <w:rsid w:val="004138F1"/>
    <w:rsid w:val="00416C21"/>
    <w:rsid w:val="00446F03"/>
    <w:rsid w:val="004B76BC"/>
    <w:rsid w:val="004C1828"/>
    <w:rsid w:val="004C237C"/>
    <w:rsid w:val="004D0304"/>
    <w:rsid w:val="004D4CB9"/>
    <w:rsid w:val="004D5691"/>
    <w:rsid w:val="004D74C1"/>
    <w:rsid w:val="004F51CE"/>
    <w:rsid w:val="004F66AA"/>
    <w:rsid w:val="00552102"/>
    <w:rsid w:val="005533DD"/>
    <w:rsid w:val="0058701A"/>
    <w:rsid w:val="00596F1B"/>
    <w:rsid w:val="005C68E5"/>
    <w:rsid w:val="005D0449"/>
    <w:rsid w:val="005D472C"/>
    <w:rsid w:val="005E776B"/>
    <w:rsid w:val="005F09B8"/>
    <w:rsid w:val="006030A1"/>
    <w:rsid w:val="006124D0"/>
    <w:rsid w:val="0062123A"/>
    <w:rsid w:val="006215C6"/>
    <w:rsid w:val="00642840"/>
    <w:rsid w:val="00644F41"/>
    <w:rsid w:val="00646E75"/>
    <w:rsid w:val="006639DC"/>
    <w:rsid w:val="006C544D"/>
    <w:rsid w:val="006D357D"/>
    <w:rsid w:val="00716D24"/>
    <w:rsid w:val="00770DE2"/>
    <w:rsid w:val="00797124"/>
    <w:rsid w:val="007A531B"/>
    <w:rsid w:val="007E2D59"/>
    <w:rsid w:val="007F35C4"/>
    <w:rsid w:val="007F6C37"/>
    <w:rsid w:val="0080797E"/>
    <w:rsid w:val="00807B72"/>
    <w:rsid w:val="00883470"/>
    <w:rsid w:val="008B451F"/>
    <w:rsid w:val="008B78DA"/>
    <w:rsid w:val="008D78A3"/>
    <w:rsid w:val="008E32DE"/>
    <w:rsid w:val="00913EE3"/>
    <w:rsid w:val="00934269"/>
    <w:rsid w:val="00937A5A"/>
    <w:rsid w:val="00956F21"/>
    <w:rsid w:val="009D7952"/>
    <w:rsid w:val="009E75C7"/>
    <w:rsid w:val="009F04C3"/>
    <w:rsid w:val="00A321E6"/>
    <w:rsid w:val="00A81E6F"/>
    <w:rsid w:val="00AA0392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16180"/>
    <w:rsid w:val="00C53ECC"/>
    <w:rsid w:val="00C7050E"/>
    <w:rsid w:val="00CA7453"/>
    <w:rsid w:val="00CB6BFC"/>
    <w:rsid w:val="00CF3C7C"/>
    <w:rsid w:val="00CF78BD"/>
    <w:rsid w:val="00D172E3"/>
    <w:rsid w:val="00D31161"/>
    <w:rsid w:val="00DA57BD"/>
    <w:rsid w:val="00E0016C"/>
    <w:rsid w:val="00E55BFD"/>
    <w:rsid w:val="00E55D74"/>
    <w:rsid w:val="00ED21F0"/>
    <w:rsid w:val="00EF6A99"/>
    <w:rsid w:val="00F13087"/>
    <w:rsid w:val="00F3086C"/>
    <w:rsid w:val="00F767F2"/>
    <w:rsid w:val="00FC2A32"/>
    <w:rsid w:val="00FD3832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8203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E2"/>
    <w:pPr>
      <w:spacing w:after="160"/>
    </w:pPr>
    <w:rPr>
      <w:rFonts w:ascii="Calibri" w:hAnsi="Calibri" w:cs="Calibri"/>
      <w:b/>
      <w:color w:val="FFFFFF" w:themeColor="background1"/>
      <w:sz w:val="21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70D14"/>
    <w:pPr>
      <w:keepNext/>
      <w:keepLines/>
      <w:pBdr>
        <w:bottom w:val="single" w:sz="4" w:space="2" w:color="B2B2B2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0D14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A5A5A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0D14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6E6E6E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0D14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A5A5A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0D14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A5A5A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0D14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6E6E6E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0D14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6E6E6E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0D14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0D14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0D14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0D14"/>
    <w:rPr>
      <w:rFonts w:ascii="Calibri Light" w:eastAsiaTheme="majorEastAsia" w:hAnsi="Calibri Light" w:cs="Calibri Light"/>
      <w:b/>
      <w:color w:val="6E6E6E" w:themeColor="accent1" w:themeShade="7F"/>
    </w:rPr>
  </w:style>
  <w:style w:type="paragraph" w:styleId="Revisin">
    <w:name w:val="Revision"/>
    <w:hidden/>
    <w:uiPriority w:val="99"/>
    <w:semiHidden/>
    <w:rsid w:val="00270D14"/>
    <w:rPr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0D14"/>
    <w:rPr>
      <w:rFonts w:ascii="Calibri Light" w:eastAsiaTheme="majorEastAsia" w:hAnsi="Calibri Light" w:cs="Calibri Light"/>
      <w:b/>
      <w:color w:val="A5A5A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70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70D14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270D14"/>
    <w:rPr>
      <w:rFonts w:ascii="Calibri" w:hAnsi="Calibri" w:cs="Calibri"/>
      <w:color w:val="808080"/>
    </w:rPr>
  </w:style>
  <w:style w:type="paragraph" w:customStyle="1" w:styleId="Informacindecontacto">
    <w:name w:val="Información de contacto"/>
    <w:basedOn w:val="Normal"/>
    <w:qFormat/>
    <w:rsid w:val="00770DE2"/>
    <w:pPr>
      <w:spacing w:after="0"/>
      <w:contextualSpacing/>
      <w:jc w:val="center"/>
    </w:pPr>
    <w:rPr>
      <w:b w:val="0"/>
      <w:caps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270D14"/>
    <w:pPr>
      <w:spacing w:after="240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70D14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Nombredelartculo">
    <w:name w:val="Nombre del artículo"/>
    <w:basedOn w:val="Normal"/>
    <w:qFormat/>
    <w:rsid w:val="00270D14"/>
    <w:pPr>
      <w:spacing w:after="0"/>
    </w:pPr>
    <w:rPr>
      <w:caps/>
    </w:rPr>
  </w:style>
  <w:style w:type="paragraph" w:styleId="Sinespaciado">
    <w:name w:val="No Spacing"/>
    <w:uiPriority w:val="1"/>
    <w:qFormat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Descripcindelpunto">
    <w:name w:val="Descripción del punto"/>
    <w:basedOn w:val="Normal"/>
    <w:qFormat/>
    <w:rsid w:val="00270D14"/>
    <w:pPr>
      <w:spacing w:after="0"/>
    </w:pPr>
    <w:rPr>
      <w:b w:val="0"/>
    </w:rPr>
  </w:style>
  <w:style w:type="paragraph" w:customStyle="1" w:styleId="Costodelartculo">
    <w:name w:val="Costo del artículo"/>
    <w:basedOn w:val="Normal"/>
    <w:qFormat/>
    <w:rsid w:val="00270D14"/>
    <w:pPr>
      <w:spacing w:after="0"/>
      <w:jc w:val="right"/>
    </w:pPr>
    <w:rPr>
      <w:b w:val="0"/>
    </w:rPr>
  </w:style>
  <w:style w:type="paragraph" w:styleId="Descripcin">
    <w:name w:val="caption"/>
    <w:basedOn w:val="Normal"/>
    <w:next w:val="Normal"/>
    <w:uiPriority w:val="35"/>
    <w:qFormat/>
    <w:rsid w:val="00270D14"/>
    <w:pPr>
      <w:spacing w:after="200"/>
    </w:pPr>
    <w:rPr>
      <w:b w:val="0"/>
      <w:iCs/>
      <w:sz w:val="16"/>
      <w:szCs w:val="18"/>
    </w:rPr>
  </w:style>
  <w:style w:type="character" w:styleId="Mencionar">
    <w:name w:val="Mention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270D14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270D14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70D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70D14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70D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70D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270D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70D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70D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70D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70D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70D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70D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70D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70D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70D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70D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70D14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A5A5A5" w:themeColor="accent1" w:themeShade="BF"/>
      <w:sz w:val="32"/>
      <w:szCs w:val="32"/>
      <w:lang w:eastAsia="ja-JP"/>
    </w:rPr>
  </w:style>
  <w:style w:type="character" w:styleId="Referenciasutil">
    <w:name w:val="Subtle Reference"/>
    <w:basedOn w:val="Fuentedeprrafopredeter"/>
    <w:uiPriority w:val="31"/>
    <w:semiHidden/>
    <w:rsid w:val="00270D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270D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70D14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70D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70D14"/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70D1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70D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270D14"/>
  </w:style>
  <w:style w:type="character" w:styleId="Ttulodellibro">
    <w:name w:val="Book Title"/>
    <w:basedOn w:val="Fuentedeprrafopredeter"/>
    <w:uiPriority w:val="33"/>
    <w:semiHidden/>
    <w:rsid w:val="00270D1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270D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70D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70D14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70D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70D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70D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70D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70D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270D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70D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70D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70D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70D14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rsid w:val="00270D14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70D14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70D14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70D14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70D14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70D14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270D14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70D14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70D14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70D14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70D14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270D1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70D14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laclsica1">
    <w:name w:val="Table Classic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70D14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270D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270D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70D14"/>
    <w:rPr>
      <w:rFonts w:ascii="Consolas" w:hAnsi="Consolas" w:cs="Calibri"/>
      <w:b/>
      <w:color w:val="FFFFFF" w:themeColor="background1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270D14"/>
    <w:pPr>
      <w:spacing w:after="0"/>
    </w:pPr>
    <w:rPr>
      <w:rFonts w:ascii="Calibri Light" w:eastAsiaTheme="majorEastAsia" w:hAnsi="Calibri Light" w:cs="Calibri Light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270D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270D14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nfasis">
    <w:name w:val="Emphasis"/>
    <w:basedOn w:val="Fuentedeprrafopredeter"/>
    <w:uiPriority w:val="20"/>
    <w:semiHidden/>
    <w:rsid w:val="00270D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70D14"/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270D14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70D1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D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0D14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0D14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70D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270D14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270D14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i/>
      <w:iCs/>
      <w:color w:val="DDDDDD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0D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0D14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0D14"/>
    <w:rPr>
      <w:rFonts w:ascii="Calibri Light" w:eastAsiaTheme="majorEastAsia" w:hAnsi="Calibri Light" w:cs="Calibri Light"/>
      <w:b/>
      <w:i/>
      <w:iCs/>
      <w:color w:val="A5A5A5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0D14"/>
    <w:rPr>
      <w:rFonts w:ascii="Calibri Light" w:eastAsiaTheme="majorEastAsia" w:hAnsi="Calibri Light" w:cs="Calibri Light"/>
      <w:b/>
      <w:color w:val="A5A5A5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0D14"/>
    <w:rPr>
      <w:rFonts w:ascii="Calibri Light" w:eastAsiaTheme="majorEastAsia" w:hAnsi="Calibri Light" w:cs="Calibri Light"/>
      <w:b/>
      <w:color w:val="6E6E6E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0D14"/>
    <w:rPr>
      <w:rFonts w:ascii="Calibri Light" w:eastAsiaTheme="majorEastAsia" w:hAnsi="Calibri Light" w:cs="Calibri Light"/>
      <w:b/>
      <w:i/>
      <w:iCs/>
      <w:color w:val="6E6E6E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0D14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0D14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70D14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270D1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70D1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70D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70D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70D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70D14"/>
  </w:style>
  <w:style w:type="character" w:customStyle="1" w:styleId="FechaCar">
    <w:name w:val="Fecha Car"/>
    <w:basedOn w:val="Fuentedeprrafopredeter"/>
    <w:link w:val="Fech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character" w:styleId="Referenciaintensa">
    <w:name w:val="Intense Reference"/>
    <w:basedOn w:val="Fuentedeprrafopredeter"/>
    <w:uiPriority w:val="32"/>
    <w:semiHidden/>
    <w:rsid w:val="00270D14"/>
    <w:rPr>
      <w:rFonts w:ascii="Calibri" w:hAnsi="Calibri" w:cs="Calibri"/>
      <w:b/>
      <w:bCs/>
      <w:smallCaps/>
      <w:color w:val="DDDDDD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270D14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270D14"/>
    <w:rPr>
      <w:rFonts w:ascii="Calibri" w:hAnsi="Calibri" w:cs="Calibri"/>
      <w:b/>
      <w:i/>
      <w:iCs/>
      <w:color w:val="DDDDDD" w:themeColor="accent1"/>
      <w:sz w:val="22"/>
      <w:szCs w:val="22"/>
    </w:rPr>
  </w:style>
  <w:style w:type="character" w:styleId="nfasisintenso">
    <w:name w:val="Intense Emphasis"/>
    <w:basedOn w:val="Fuentedeprrafopredeter"/>
    <w:uiPriority w:val="21"/>
    <w:semiHidden/>
    <w:rsid w:val="00270D14"/>
    <w:rPr>
      <w:rFonts w:ascii="Calibri" w:hAnsi="Calibri" w:cs="Calibri"/>
      <w:i/>
      <w:iCs/>
      <w:color w:val="DDDDDD" w:themeColor="accent1"/>
    </w:rPr>
  </w:style>
  <w:style w:type="paragraph" w:styleId="NormalWeb">
    <w:name w:val="Normal (Web)"/>
    <w:basedOn w:val="Normal"/>
    <w:uiPriority w:val="99"/>
    <w:semiHidden/>
    <w:unhideWhenUsed/>
    <w:rsid w:val="00270D14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270D14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270D14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270D14"/>
    <w:pPr>
      <w:spacing w:after="0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0D14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70D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70D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70D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70D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70D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70D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70D14"/>
    <w:rPr>
      <w:rFonts w:ascii="Calibri" w:hAnsi="Calibri" w:cs="Calibri"/>
      <w:b/>
      <w:color w:val="FFFFFF" w:themeColor="background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70D14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ngranormal">
    <w:name w:val="Normal Indent"/>
    <w:basedOn w:val="Normal"/>
    <w:uiPriority w:val="99"/>
    <w:semiHidden/>
    <w:unhideWhenUsed/>
    <w:rsid w:val="00270D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70D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70D14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70D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70D14"/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70D14"/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70D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2">
    <w:name w:val="List Table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70D14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3">
    <w:name w:val="List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70D14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70D14"/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70D14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70D14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70D14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70D14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70D14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70D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70D14"/>
  </w:style>
  <w:style w:type="character" w:customStyle="1" w:styleId="SaludoCar">
    <w:name w:val="Saludo Car"/>
    <w:basedOn w:val="Fuentedeprrafopredeter"/>
    <w:link w:val="Saludo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70D14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270D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bsica1">
    <w:name w:val="Table Simple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70D14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270D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70D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70D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70D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70D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70D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70D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70D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70D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70D14"/>
    <w:rPr>
      <w:rFonts w:ascii="Calibri Light" w:eastAsiaTheme="majorEastAsia" w:hAnsi="Calibri Light" w:cs="Calibri Light"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70D14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70D14"/>
    <w:rPr>
      <w:rFonts w:ascii="Consolas" w:hAnsi="Consolas" w:cs="Calibri"/>
      <w:b/>
      <w:color w:val="FFFFFF" w:themeColor="background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270D14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70D14"/>
    <w:rPr>
      <w:rFonts w:ascii="Calibri" w:hAnsi="Calibri" w:cs="Calibri"/>
      <w:b/>
      <w:color w:val="FFFFFF" w:themeColor="background1"/>
      <w:sz w:val="22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70D14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70D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70D14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70D14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decuadrcula3">
    <w:name w:val="Grid Table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70D14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70D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70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70D14"/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70D14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70D14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70D14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70D14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70D14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70D14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270D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70D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0D14"/>
    <w:rPr>
      <w:rFonts w:ascii="Calibri" w:hAnsi="Calibri" w:cs="Calibri"/>
      <w:b/>
      <w:color w:val="FFFFFF" w:themeColor="background1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270D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270D14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70D14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70D14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270D14"/>
    <w:rPr>
      <w:rFonts w:ascii="Calibri" w:hAnsi="Calibri" w:cs="Calibri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0D14"/>
    <w:rPr>
      <w:rFonts w:ascii="Calibri" w:hAnsi="Calibri" w:cs="Calibri"/>
      <w:color w:val="919191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270D14"/>
    <w:rPr>
      <w:rFonts w:ascii="Calibri" w:hAnsi="Calibri" w:cs="Calibri"/>
      <w:color w:val="5F5F5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70D1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forms.gle/D3iP2kyNd8jstiSt7" TargetMode="External"/><Relationship Id="rId26" Type="http://schemas.microsoft.com/office/2007/relationships/hdphoto" Target="media/hdphoto8.wdp"/><Relationship Id="rId21" Type="http://schemas.openxmlformats.org/officeDocument/2006/relationships/image" Target="media/image4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forms.gle/D3iP2kyNd8jstiSt7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6.wdp"/><Relationship Id="rId28" Type="http://schemas.microsoft.com/office/2007/relationships/hdphoto" Target="media/hdphoto9.wdp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microsoft.com/office/2007/relationships/hdphoto" Target="media/hdphoto10.wdp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13" Type="http://schemas.openxmlformats.org/officeDocument/2006/relationships/image" Target="media/image21.jpeg"/><Relationship Id="rId3" Type="http://schemas.openxmlformats.org/officeDocument/2006/relationships/image" Target="media/image11.png"/><Relationship Id="rId7" Type="http://schemas.openxmlformats.org/officeDocument/2006/relationships/image" Target="media/image15.jpg"/><Relationship Id="rId12" Type="http://schemas.openxmlformats.org/officeDocument/2006/relationships/image" Target="media/image20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6" Type="http://schemas.openxmlformats.org/officeDocument/2006/relationships/image" Target="media/image14.jpg"/><Relationship Id="rId11" Type="http://schemas.openxmlformats.org/officeDocument/2006/relationships/image" Target="media/image19.jpeg"/><Relationship Id="rId5" Type="http://schemas.openxmlformats.org/officeDocument/2006/relationships/image" Target="media/image13.jpg"/><Relationship Id="rId10" Type="http://schemas.openxmlformats.org/officeDocument/2006/relationships/image" Target="media/image18.png"/><Relationship Id="rId4" Type="http://schemas.openxmlformats.org/officeDocument/2006/relationships/image" Target="media/image12.jpg"/><Relationship Id="rId9" Type="http://schemas.openxmlformats.org/officeDocument/2006/relationships/image" Target="media/image17.png"/><Relationship Id="rId14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g"/><Relationship Id="rId1" Type="http://schemas.openxmlformats.org/officeDocument/2006/relationships/image" Target="media/image23.jpg"/><Relationship Id="rId4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uthkuperman/Library/Containers/com.microsoft.Word/Data/Library/Application%20Support/Microsoft/Office/16.0/DTS/Search/%7b1E3E36FB-B944-3544-92E9-D3192CA31357%7dtf45088960.dotx" TargetMode="External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8DC991-B19E-4885-8436-6DB756F7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restaurante.dotx</Template>
  <TotalTime>0</TotalTime>
  <Pages>3</Pages>
  <Words>36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2020-08-07T18:33:00Z</dcterms:created>
  <dcterms:modified xsi:type="dcterms:W3CDTF">2020-08-07T18:34:00Z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